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3A0B6" w14:textId="66429C66" w:rsidR="007C1A58" w:rsidRPr="003E47EB" w:rsidRDefault="00015409" w:rsidP="00B83430">
      <w:pPr>
        <w:pStyle w:val="Maintitle"/>
        <w:ind w:right="-283"/>
        <w:rPr>
          <w:rFonts w:ascii="NouvelR" w:hAnsi="NouvelR"/>
          <w:color w:val="000000" w:themeColor="text1"/>
          <w:lang w:val="it-IT"/>
        </w:rPr>
      </w:pPr>
      <w:r>
        <w:rPr>
          <w:rFonts w:ascii="NouvelR" w:hAnsi="NouvelR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478DFAB9" wp14:editId="2CD866D9">
            <wp:simplePos x="0" y="0"/>
            <wp:positionH relativeFrom="margin">
              <wp:posOffset>251</wp:posOffset>
            </wp:positionH>
            <wp:positionV relativeFrom="paragraph">
              <wp:posOffset>575310</wp:posOffset>
            </wp:positionV>
            <wp:extent cx="6249670" cy="3918585"/>
            <wp:effectExtent l="0" t="0" r="0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8"/>
                    <a:stretch/>
                  </pic:blipFill>
                  <pic:spPr bwMode="auto">
                    <a:xfrm>
                      <a:off x="0" y="0"/>
                      <a:ext cx="624967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0095" w:rsidRPr="00534156">
        <w:rPr>
          <w:rFonts w:ascii="NouvelR" w:hAnsi="NouvelR"/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1B5BDF" wp14:editId="28BF009A">
                <wp:simplePos x="0" y="0"/>
                <wp:positionH relativeFrom="page">
                  <wp:posOffset>642796</wp:posOffset>
                </wp:positionH>
                <wp:positionV relativeFrom="page">
                  <wp:posOffset>1167897</wp:posOffset>
                </wp:positionV>
                <wp:extent cx="1937442" cy="298764"/>
                <wp:effectExtent l="0" t="0" r="5715" b="63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442" cy="2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113" w14:textId="50D2ABD7" w:rsidR="00430095" w:rsidRPr="00A91A37" w:rsidRDefault="00072854" w:rsidP="00430095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</w:rPr>
                            </w:pPr>
                            <w:r w:rsidRPr="00072854">
                              <w:rPr>
                                <w:rFonts w:ascii="NouvelR" w:hAnsi="NouvelR"/>
                                <w:sz w:val="20"/>
                              </w:rPr>
                              <w:t>0</w:t>
                            </w:r>
                            <w:r w:rsidR="003879DA">
                              <w:rPr>
                                <w:rFonts w:ascii="NouvelR" w:hAnsi="NouvelR"/>
                                <w:sz w:val="20"/>
                              </w:rPr>
                              <w:t>6</w:t>
                            </w:r>
                            <w:r w:rsidRPr="00072854">
                              <w:rPr>
                                <w:rFonts w:ascii="NouvelR" w:hAnsi="NouvelR"/>
                                <w:sz w:val="20"/>
                              </w:rPr>
                              <w:t>/06</w:t>
                            </w:r>
                            <w:r w:rsidR="00472F90" w:rsidRPr="00072854">
                              <w:rPr>
                                <w:rFonts w:ascii="NouvelR" w:hAnsi="NouvelR"/>
                                <w:sz w:val="20"/>
                              </w:rPr>
                              <w:t>/2022</w:t>
                            </w:r>
                            <w:r w:rsidR="00C6298E" w:rsidRPr="00072854">
                              <w:rPr>
                                <w:rFonts w:ascii="NouvelR" w:hAnsi="Nouvel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B5BD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50.6pt;margin-top:91.95pt;width:152.55pt;height:2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" filled="f" stroked="f" strokeweight=".5pt">
                <v:textbox inset="0,0,0,0">
                  <w:txbxContent>
                    <w:p w14:paraId="76A49113" w14:textId="50D2ABD7" w:rsidR="00430095" w:rsidRPr="00A91A37" w:rsidRDefault="00072854" w:rsidP="00430095">
                      <w:pPr>
                        <w:rPr>
                          <w:rFonts w:ascii="NouvelR" w:hAnsi="NouvelR" w:cs="Arial"/>
                          <w:sz w:val="20"/>
                          <w:szCs w:val="20"/>
                        </w:rPr>
                      </w:pPr>
                      <w:r w:rsidRPr="00072854">
                        <w:rPr>
                          <w:rFonts w:ascii="NouvelR" w:hAnsi="NouvelR"/>
                          <w:sz w:val="20"/>
                        </w:rPr>
                        <w:t>0</w:t>
                      </w:r>
                      <w:r w:rsidR="003879DA">
                        <w:rPr>
                          <w:rFonts w:ascii="NouvelR" w:hAnsi="NouvelR"/>
                          <w:sz w:val="20"/>
                        </w:rPr>
                        <w:t>6</w:t>
                      </w:r>
                      <w:r w:rsidRPr="00072854">
                        <w:rPr>
                          <w:rFonts w:ascii="NouvelR" w:hAnsi="NouvelR"/>
                          <w:sz w:val="20"/>
                        </w:rPr>
                        <w:t>/06</w:t>
                      </w:r>
                      <w:r w:rsidR="00472F90" w:rsidRPr="00072854">
                        <w:rPr>
                          <w:rFonts w:ascii="NouvelR" w:hAnsi="NouvelR"/>
                          <w:sz w:val="20"/>
                        </w:rPr>
                        <w:t>/2022</w:t>
                      </w:r>
                      <w:r w:rsidR="00C6298E" w:rsidRPr="00072854">
                        <w:rPr>
                          <w:rFonts w:ascii="NouvelR" w:hAnsi="NouvelR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6035" w:rsidRPr="003E47EB">
        <w:rPr>
          <w:rFonts w:ascii="NouvelR" w:hAnsi="NouvelR"/>
          <w:color w:val="000000" w:themeColor="text1"/>
          <w:lang w:val="it-IT"/>
        </w:rPr>
        <w:t>VERSI</w:t>
      </w:r>
      <w:r w:rsidR="009A65D9" w:rsidRPr="003E47EB">
        <w:rPr>
          <w:rFonts w:ascii="NouvelR" w:hAnsi="NouvelR"/>
          <w:color w:val="000000" w:themeColor="text1"/>
          <w:lang w:val="it-IT"/>
        </w:rPr>
        <w:t>ON</w:t>
      </w:r>
      <w:r w:rsidR="003E47EB" w:rsidRPr="003E47EB">
        <w:rPr>
          <w:rFonts w:ascii="NouvelR" w:hAnsi="NouvelR"/>
          <w:color w:val="000000" w:themeColor="text1"/>
          <w:lang w:val="it-IT"/>
        </w:rPr>
        <w:t>E SPECIALE</w:t>
      </w:r>
      <w:r w:rsidR="009B10B6" w:rsidRPr="003E47EB">
        <w:rPr>
          <w:rFonts w:ascii="NouvelR" w:hAnsi="NouvelR"/>
          <w:color w:val="000000" w:themeColor="text1"/>
          <w:lang w:val="it-IT"/>
        </w:rPr>
        <w:t xml:space="preserve"> </w:t>
      </w:r>
      <w:r w:rsidR="00F95E66" w:rsidRPr="00C277E0">
        <w:rPr>
          <w:rFonts w:ascii="NouvelR" w:hAnsi="NouvelR"/>
          <w:i/>
          <w:iCs/>
          <w:color w:val="000000" w:themeColor="text1"/>
          <w:lang w:val="it-IT"/>
        </w:rPr>
        <w:t>E-TECH ENGINEERED</w:t>
      </w:r>
      <w:r w:rsidR="00F95E66" w:rsidRPr="003E47EB">
        <w:rPr>
          <w:rFonts w:ascii="NouvelR" w:hAnsi="NouvelR"/>
          <w:color w:val="000000" w:themeColor="text1"/>
          <w:lang w:val="it-IT"/>
        </w:rPr>
        <w:t xml:space="preserve">: </w:t>
      </w:r>
      <w:r w:rsidR="003E47EB" w:rsidRPr="003E47EB">
        <w:rPr>
          <w:rFonts w:ascii="NouvelR" w:hAnsi="NouvelR"/>
          <w:color w:val="000000" w:themeColor="text1"/>
          <w:lang w:val="it-IT"/>
        </w:rPr>
        <w:t>UN NUOVO STILE PER UNA NU</w:t>
      </w:r>
      <w:r w:rsidR="003E47EB">
        <w:rPr>
          <w:rFonts w:ascii="NouvelR" w:hAnsi="NouvelR"/>
          <w:color w:val="000000" w:themeColor="text1"/>
          <w:lang w:val="it-IT"/>
        </w:rPr>
        <w:t>OVA VITA CON LA TECNOLOGIA IBRIDA</w:t>
      </w:r>
      <w:r w:rsidR="00714D68" w:rsidRPr="003E47EB">
        <w:rPr>
          <w:rFonts w:ascii="NouvelR" w:hAnsi="NouvelR"/>
          <w:color w:val="000000" w:themeColor="text1"/>
          <w:lang w:val="it-IT"/>
        </w:rPr>
        <w:t xml:space="preserve"> RENAULT</w:t>
      </w:r>
    </w:p>
    <w:p w14:paraId="03C08617" w14:textId="5F0E217A" w:rsidR="00615E33" w:rsidRPr="003E47EB" w:rsidRDefault="003E47EB" w:rsidP="00C11DB0">
      <w:pPr>
        <w:pStyle w:val="Maintitle"/>
        <w:spacing w:before="240"/>
        <w:jc w:val="both"/>
        <w:rPr>
          <w:rFonts w:ascii="NouvelR" w:hAnsi="NouvelR"/>
          <w:color w:val="000000" w:themeColor="text1"/>
          <w:sz w:val="22"/>
          <w:szCs w:val="22"/>
          <w:lang w:val="it-IT"/>
        </w:rPr>
      </w:pPr>
      <w:r w:rsidRPr="003E47EB">
        <w:rPr>
          <w:rFonts w:ascii="NouvelR" w:hAnsi="NouvelR"/>
          <w:color w:val="000000" w:themeColor="text1"/>
          <w:sz w:val="22"/>
          <w:szCs w:val="22"/>
          <w:lang w:val="it-IT"/>
        </w:rPr>
        <w:t xml:space="preserve">DA GIUGNO, RENAULT PROPONE LA NUOVA VERSIONE SPECIALE </w:t>
      </w:r>
      <w:r w:rsidR="00A6240D" w:rsidRPr="003E47EB">
        <w:rPr>
          <w:rFonts w:ascii="NouvelR" w:hAnsi="NouvelR"/>
          <w:i/>
          <w:iCs/>
          <w:color w:val="000000" w:themeColor="text1"/>
          <w:sz w:val="22"/>
          <w:szCs w:val="22"/>
          <w:lang w:val="it-IT"/>
        </w:rPr>
        <w:t>E-TECH ENGINEERED</w:t>
      </w:r>
      <w:r w:rsidR="00F15BC2" w:rsidRPr="003E47EB">
        <w:rPr>
          <w:rFonts w:ascii="NouvelR" w:hAnsi="NouvelR"/>
          <w:i/>
          <w:iCs/>
          <w:color w:val="000000" w:themeColor="text1"/>
          <w:sz w:val="22"/>
          <w:szCs w:val="22"/>
          <w:lang w:val="it-IT"/>
        </w:rPr>
        <w:t> </w:t>
      </w:r>
      <w:r w:rsidR="00A6240D" w:rsidRPr="003E47EB">
        <w:rPr>
          <w:rFonts w:ascii="NouvelR" w:hAnsi="NouvelR"/>
          <w:color w:val="000000" w:themeColor="text1"/>
          <w:sz w:val="22"/>
          <w:szCs w:val="22"/>
          <w:lang w:val="it-IT"/>
        </w:rPr>
        <w:t> </w:t>
      </w:r>
      <w:r w:rsidR="00735289" w:rsidRPr="003E47EB">
        <w:rPr>
          <w:rFonts w:ascii="NouvelR" w:hAnsi="NouvelR"/>
          <w:color w:val="000000" w:themeColor="text1"/>
          <w:sz w:val="22"/>
          <w:szCs w:val="22"/>
          <w:lang w:val="it-IT"/>
        </w:rPr>
        <w:t>DISPONIB</w:t>
      </w:r>
      <w:r w:rsidRPr="003E47EB">
        <w:rPr>
          <w:rFonts w:ascii="NouvelR" w:hAnsi="NouvelR"/>
          <w:color w:val="000000" w:themeColor="text1"/>
          <w:sz w:val="22"/>
          <w:szCs w:val="22"/>
          <w:lang w:val="it-IT"/>
        </w:rPr>
        <w:t>ILE ESCLUSIV</w:t>
      </w:r>
      <w:r>
        <w:rPr>
          <w:rFonts w:ascii="NouvelR" w:hAnsi="NouvelR"/>
          <w:color w:val="000000" w:themeColor="text1"/>
          <w:sz w:val="22"/>
          <w:szCs w:val="22"/>
          <w:lang w:val="it-IT"/>
        </w:rPr>
        <w:t>AMENTE PER LE MOTORIZZAZIONI</w:t>
      </w:r>
      <w:r w:rsidR="00423318" w:rsidRPr="003E47EB">
        <w:rPr>
          <w:rFonts w:ascii="NouvelR" w:hAnsi="NouvelR"/>
          <w:color w:val="000000" w:themeColor="text1"/>
          <w:sz w:val="22"/>
          <w:szCs w:val="22"/>
          <w:lang w:val="it-IT"/>
        </w:rPr>
        <w:t xml:space="preserve"> </w:t>
      </w:r>
      <w:r w:rsidR="00735289" w:rsidRPr="003E47EB">
        <w:rPr>
          <w:rFonts w:ascii="NouvelR" w:hAnsi="NouvelR"/>
          <w:color w:val="000000" w:themeColor="text1"/>
          <w:sz w:val="22"/>
          <w:szCs w:val="22"/>
          <w:lang w:val="it-IT"/>
        </w:rPr>
        <w:t xml:space="preserve">E-TECH </w:t>
      </w:r>
      <w:r w:rsidR="00C277E0">
        <w:rPr>
          <w:rFonts w:ascii="NouvelR" w:hAnsi="NouvelR"/>
          <w:color w:val="000000" w:themeColor="text1"/>
          <w:sz w:val="22"/>
          <w:szCs w:val="22"/>
          <w:lang w:val="it-IT"/>
        </w:rPr>
        <w:t xml:space="preserve">HYBRID E HYBRID </w:t>
      </w:r>
      <w:r>
        <w:rPr>
          <w:rFonts w:ascii="NouvelR" w:hAnsi="NouvelR"/>
          <w:color w:val="000000" w:themeColor="text1"/>
          <w:sz w:val="22"/>
          <w:szCs w:val="22"/>
          <w:lang w:val="it-IT"/>
        </w:rPr>
        <w:t xml:space="preserve">PLUG-IN SUI MODELLI </w:t>
      </w:r>
      <w:r w:rsidR="002E7E5E" w:rsidRPr="003E47EB">
        <w:rPr>
          <w:rFonts w:ascii="NouvelR" w:hAnsi="NouvelR"/>
          <w:color w:val="000000" w:themeColor="text1"/>
          <w:sz w:val="22"/>
          <w:szCs w:val="22"/>
          <w:lang w:val="it-IT"/>
        </w:rPr>
        <w:t>ARKANA, MEGANE</w:t>
      </w:r>
      <w:r w:rsidR="00C11DB0" w:rsidRPr="003E47EB">
        <w:rPr>
          <w:rFonts w:ascii="NouvelR" w:hAnsi="NouvelR"/>
          <w:color w:val="000000" w:themeColor="text1"/>
          <w:sz w:val="22"/>
          <w:szCs w:val="22"/>
          <w:lang w:val="it-IT"/>
        </w:rPr>
        <w:t xml:space="preserve"> BERLIN</w:t>
      </w:r>
      <w:r>
        <w:rPr>
          <w:rFonts w:ascii="NouvelR" w:hAnsi="NouvelR"/>
          <w:color w:val="000000" w:themeColor="text1"/>
          <w:sz w:val="22"/>
          <w:szCs w:val="22"/>
          <w:lang w:val="it-IT"/>
        </w:rPr>
        <w:t>A</w:t>
      </w:r>
      <w:r w:rsidR="00FE273F" w:rsidRPr="003E47EB">
        <w:rPr>
          <w:rFonts w:ascii="NouvelR" w:hAnsi="NouvelR"/>
          <w:color w:val="000000" w:themeColor="text1"/>
          <w:sz w:val="22"/>
          <w:szCs w:val="22"/>
          <w:lang w:val="it-IT"/>
        </w:rPr>
        <w:t xml:space="preserve"> e</w:t>
      </w:r>
      <w:r>
        <w:rPr>
          <w:rFonts w:ascii="NouvelR" w:hAnsi="NouvelR"/>
          <w:color w:val="000000" w:themeColor="text1"/>
          <w:sz w:val="22"/>
          <w:szCs w:val="22"/>
          <w:lang w:val="it-IT"/>
        </w:rPr>
        <w:t xml:space="preserve"> SPORTER</w:t>
      </w:r>
      <w:r w:rsidR="002E7E5E" w:rsidRPr="003E47EB">
        <w:rPr>
          <w:rFonts w:ascii="NouvelR" w:hAnsi="NouvelR"/>
          <w:color w:val="000000" w:themeColor="text1"/>
          <w:sz w:val="22"/>
          <w:szCs w:val="22"/>
          <w:lang w:val="it-IT"/>
        </w:rPr>
        <w:t xml:space="preserve">, CLIO E CAPTUR. </w:t>
      </w:r>
    </w:p>
    <w:p w14:paraId="319457D2" w14:textId="27B97E78" w:rsidR="00F15BC2" w:rsidRPr="003E47EB" w:rsidRDefault="00F15BC2" w:rsidP="00EE3D6A">
      <w:pPr>
        <w:pStyle w:val="Maintitle"/>
        <w:jc w:val="both"/>
        <w:rPr>
          <w:rFonts w:ascii="NouvelR" w:hAnsi="NouvelR"/>
          <w:color w:val="000000" w:themeColor="text1"/>
          <w:sz w:val="22"/>
          <w:szCs w:val="22"/>
          <w:lang w:val="it-IT"/>
        </w:rPr>
      </w:pPr>
    </w:p>
    <w:p w14:paraId="2842B8B7" w14:textId="10BEC212" w:rsidR="00C1077C" w:rsidRPr="003E47EB" w:rsidRDefault="003E47EB" w:rsidP="008D5338">
      <w:pPr>
        <w:pStyle w:val="Sous-titre1"/>
        <w:spacing w:after="240"/>
        <w:jc w:val="both"/>
        <w:rPr>
          <w:rFonts w:ascii="NouvelR" w:hAnsi="NouvelR" w:cstheme="minorBidi"/>
          <w:caps w:val="0"/>
          <w:color w:val="000000" w:themeColor="text1"/>
          <w:szCs w:val="24"/>
          <w:lang w:val="it-IT"/>
        </w:rPr>
      </w:pPr>
      <w:r w:rsidRPr="003E47EB"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  <w:t xml:space="preserve">La versione speciale </w:t>
      </w:r>
      <w:r w:rsidR="00C1077C" w:rsidRPr="003E47EB">
        <w:rPr>
          <w:rFonts w:ascii="NouvelR" w:hAnsi="NouvelR" w:cstheme="minorBidi"/>
          <w:b/>
          <w:bCs/>
          <w:i/>
          <w:iCs/>
          <w:caps w:val="0"/>
          <w:color w:val="000000" w:themeColor="text1"/>
          <w:szCs w:val="24"/>
          <w:lang w:val="it-IT"/>
        </w:rPr>
        <w:t>E-T</w:t>
      </w:r>
      <w:r w:rsidR="000A23B4" w:rsidRPr="003E47EB">
        <w:rPr>
          <w:rFonts w:ascii="NouvelR" w:hAnsi="NouvelR" w:cstheme="minorBidi"/>
          <w:b/>
          <w:bCs/>
          <w:i/>
          <w:iCs/>
          <w:caps w:val="0"/>
          <w:color w:val="000000" w:themeColor="text1"/>
          <w:szCs w:val="24"/>
          <w:lang w:val="it-IT"/>
        </w:rPr>
        <w:t>ech</w:t>
      </w:r>
      <w:r w:rsidR="00C1077C" w:rsidRPr="003E47EB">
        <w:rPr>
          <w:rFonts w:ascii="NouvelR" w:hAnsi="NouvelR" w:cstheme="minorBidi"/>
          <w:b/>
          <w:bCs/>
          <w:i/>
          <w:iCs/>
          <w:caps w:val="0"/>
          <w:color w:val="000000" w:themeColor="text1"/>
          <w:szCs w:val="24"/>
          <w:lang w:val="it-IT"/>
        </w:rPr>
        <w:t xml:space="preserve"> </w:t>
      </w:r>
      <w:r w:rsidR="001E57E9" w:rsidRPr="003E47EB">
        <w:rPr>
          <w:rFonts w:ascii="NouvelR" w:hAnsi="NouvelR" w:cstheme="minorBidi"/>
          <w:b/>
          <w:bCs/>
          <w:i/>
          <w:iCs/>
          <w:caps w:val="0"/>
          <w:color w:val="000000" w:themeColor="text1"/>
          <w:szCs w:val="24"/>
          <w:lang w:val="it-IT"/>
        </w:rPr>
        <w:t>e</w:t>
      </w:r>
      <w:r w:rsidR="00C1077C" w:rsidRPr="003E47EB">
        <w:rPr>
          <w:rFonts w:ascii="NouvelR" w:hAnsi="NouvelR" w:cstheme="minorBidi"/>
          <w:b/>
          <w:bCs/>
          <w:i/>
          <w:iCs/>
          <w:caps w:val="0"/>
          <w:color w:val="000000" w:themeColor="text1"/>
          <w:szCs w:val="24"/>
          <w:lang w:val="it-IT"/>
        </w:rPr>
        <w:t xml:space="preserve">ngineered </w:t>
      </w:r>
      <w:r w:rsidRPr="003E47EB"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  <w:t>ispirata al design di Nuova</w:t>
      </w:r>
      <w:r w:rsidR="000065A8" w:rsidRPr="003E47EB"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  <w:t xml:space="preserve"> Megane E-Tech </w:t>
      </w:r>
      <w:r w:rsidRPr="003E47EB"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  <w:t xml:space="preserve">Electric porta una ventata di modernità </w:t>
      </w:r>
      <w:r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  <w:t>alle quattro autovetture già disponibili sui mercati europei e</w:t>
      </w:r>
      <w:r w:rsidR="00C277E0"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  <w:t>d</w:t>
      </w:r>
      <w:r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  <w:t xml:space="preserve"> internazionali. </w:t>
      </w:r>
      <w:r w:rsidR="00986440" w:rsidRPr="003E47EB"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  <w:t xml:space="preserve"> </w:t>
      </w:r>
    </w:p>
    <w:p w14:paraId="7B0CC14B" w14:textId="2A4DC6A8" w:rsidR="005552D3" w:rsidRPr="00143AB6" w:rsidRDefault="0053338F" w:rsidP="008D5338">
      <w:pPr>
        <w:pStyle w:val="Sous-titre1"/>
        <w:spacing w:after="240"/>
        <w:jc w:val="both"/>
        <w:rPr>
          <w:rFonts w:ascii="NouvelR" w:hAnsi="NouvelR" w:cstheme="minorBidi"/>
          <w:caps w:val="0"/>
          <w:color w:val="000000" w:themeColor="text1"/>
          <w:szCs w:val="24"/>
          <w:lang w:val="it-IT"/>
        </w:rPr>
      </w:pPr>
      <w:r w:rsidRPr="00143AB6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La</w:t>
      </w:r>
      <w:r w:rsidR="00A71CBF" w:rsidRPr="00143AB6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</w:t>
      </w:r>
      <w:r w:rsidR="0051166E" w:rsidRPr="00143AB6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version</w:t>
      </w:r>
      <w:r w:rsidR="00143AB6" w:rsidRPr="00143AB6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e speciale</w:t>
      </w:r>
      <w:r w:rsidR="0051166E" w:rsidRPr="00143AB6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</w:t>
      </w:r>
      <w:r w:rsidR="00534648" w:rsidRPr="00143AB6">
        <w:rPr>
          <w:rFonts w:ascii="NouvelR" w:hAnsi="NouvelR" w:cstheme="minorBidi"/>
          <w:i/>
          <w:iCs/>
          <w:caps w:val="0"/>
          <w:color w:val="000000" w:themeColor="text1"/>
          <w:szCs w:val="24"/>
          <w:lang w:val="it-IT"/>
        </w:rPr>
        <w:t xml:space="preserve">E-Tech </w:t>
      </w:r>
      <w:r w:rsidR="001E57E9" w:rsidRPr="00143AB6">
        <w:rPr>
          <w:rFonts w:ascii="NouvelR" w:hAnsi="NouvelR" w:cstheme="minorBidi"/>
          <w:i/>
          <w:iCs/>
          <w:caps w:val="0"/>
          <w:color w:val="000000" w:themeColor="text1"/>
          <w:szCs w:val="24"/>
          <w:lang w:val="it-IT"/>
        </w:rPr>
        <w:t>e</w:t>
      </w:r>
      <w:r w:rsidR="00534648" w:rsidRPr="00143AB6">
        <w:rPr>
          <w:rFonts w:ascii="NouvelR" w:hAnsi="NouvelR" w:cstheme="minorBidi"/>
          <w:i/>
          <w:iCs/>
          <w:caps w:val="0"/>
          <w:color w:val="000000" w:themeColor="text1"/>
          <w:szCs w:val="24"/>
          <w:lang w:val="it-IT"/>
        </w:rPr>
        <w:t xml:space="preserve">ngineered </w:t>
      </w:r>
      <w:r w:rsidR="00143AB6" w:rsidRPr="00143AB6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mantiene tutti i vantaggi e gli equipaggiamenti che hanno decretato il successo dell’allestimento </w:t>
      </w:r>
      <w:r w:rsidRPr="00143AB6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R.S. Line</w:t>
      </w:r>
      <w:r w:rsidR="00143AB6" w:rsidRPr="00143AB6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, aggiungendo un </w:t>
      </w:r>
      <w:r w:rsidR="00143AB6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nuovo design </w:t>
      </w:r>
      <w:r w:rsid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con un trattamento di colori e materiali alla moda, alto di gamma e, al tempo stesso, sportiv</w:t>
      </w:r>
      <w:r w:rsidR="00BB288B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i</w:t>
      </w:r>
      <w:r w:rsid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. </w:t>
      </w:r>
    </w:p>
    <w:p w14:paraId="25C1F796" w14:textId="5D214027" w:rsidR="00FF31A1" w:rsidRPr="001B5DB9" w:rsidRDefault="00FF31A1" w:rsidP="008D5338">
      <w:pPr>
        <w:pStyle w:val="Sous-titre1"/>
        <w:spacing w:after="240"/>
        <w:jc w:val="both"/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</w:pPr>
      <w:r w:rsidRPr="001B5DB9"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  <w:t xml:space="preserve">LOOK </w:t>
      </w:r>
      <w:r w:rsidR="001B5DB9" w:rsidRPr="001B5DB9"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  <w:t>ALTO DI GAMMA E SPORTIV</w:t>
      </w:r>
      <w:r w:rsidR="001B5DB9">
        <w:rPr>
          <w:rFonts w:ascii="NouvelR" w:hAnsi="NouvelR" w:cstheme="minorBidi"/>
          <w:b/>
          <w:bCs/>
          <w:caps w:val="0"/>
          <w:color w:val="000000" w:themeColor="text1"/>
          <w:szCs w:val="24"/>
          <w:lang w:val="it-IT"/>
        </w:rPr>
        <w:t xml:space="preserve">O </w:t>
      </w:r>
    </w:p>
    <w:p w14:paraId="00757F91" w14:textId="18EC8626" w:rsidR="00034A38" w:rsidRPr="008F3B0D" w:rsidRDefault="001B5DB9" w:rsidP="00331122">
      <w:pPr>
        <w:pStyle w:val="Sous-titre1"/>
        <w:spacing w:after="240"/>
        <w:jc w:val="both"/>
        <w:rPr>
          <w:rFonts w:ascii="NouvelR" w:hAnsi="NouvelR" w:cstheme="minorBidi"/>
          <w:caps w:val="0"/>
          <w:color w:val="000000" w:themeColor="text1"/>
          <w:szCs w:val="24"/>
        </w:rPr>
      </w:pPr>
      <w:r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Il design esterno della versione speciale si distingue per i componenti accentua</w:t>
      </w:r>
      <w:r w:rsidR="00604788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t</w:t>
      </w:r>
      <w:r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i dalla tinta</w:t>
      </w:r>
      <w:r w:rsidR="00034A38"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</w:t>
      </w:r>
      <w:r w:rsidR="00C11DB0"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W</w:t>
      </w:r>
      <w:r w:rsidR="00034A38"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arm </w:t>
      </w:r>
      <w:r w:rsidR="00C11DB0"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T</w:t>
      </w:r>
      <w:r w:rsidR="00034A38"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itanium</w:t>
      </w:r>
      <w:r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, come la lama </w:t>
      </w:r>
      <w:r w:rsidR="00EA75C1"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F1® </w:t>
      </w:r>
      <w:r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nella parte inferiore de</w:t>
      </w:r>
      <w:r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l paraurti anteriore,</w:t>
      </w:r>
      <w:r w:rsidR="00EA75C1"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le</w:t>
      </w:r>
      <w:r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modanature laterali e posteriori della scocca e i badge dei cerchi. </w:t>
      </w:r>
      <w:r w:rsidRPr="001B5DB9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Un altro elemento distintivo è l’emblematica losanga della Marca pos</w:t>
      </w:r>
      <w:r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izionata all’anteriore e al posteriore che diventa nero lucido, così come le lettere che compongono </w:t>
      </w:r>
      <w:r w:rsid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il nome del modello. </w:t>
      </w:r>
      <w:r w:rsidR="00C318E7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P</w:t>
      </w:r>
      <w:r w:rsidR="00331122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er completare </w:t>
      </w:r>
      <w:r w:rsid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il</w:t>
      </w:r>
      <w:r w:rsidR="00331122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look, un nuovo badge </w:t>
      </w:r>
      <w:r w:rsidR="00D6446E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E-Tech hybrid o Plug-in-hybrid </w:t>
      </w:r>
      <w:r w:rsidR="00331122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è visibile sul portellone posteriore de</w:t>
      </w:r>
      <w:r w:rsid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l</w:t>
      </w:r>
      <w:r w:rsidR="00331122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</w:t>
      </w:r>
      <w:r w:rsid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veicolo</w:t>
      </w:r>
      <w:r w:rsidR="00D24561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, </w:t>
      </w:r>
      <w:r w:rsid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elemento </w:t>
      </w:r>
      <w:r w:rsid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lastRenderedPageBreak/>
        <w:t xml:space="preserve">significativo che si ritrova su tutti i modelli elettrificati della gamma </w:t>
      </w:r>
      <w:r w:rsidR="00DA4508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Renault</w:t>
      </w:r>
      <w:r w:rsidR="00D24561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.</w:t>
      </w:r>
      <w:r w:rsidR="00A0680E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</w:t>
      </w:r>
      <w:r w:rsidR="00331122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Infine, </w:t>
      </w:r>
      <w:r w:rsid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la versione è contraddistinta da un</w:t>
      </w:r>
      <w:r w:rsidR="00331122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elegante sticker dalla grafica incisiva posizionato sulla p</w:t>
      </w:r>
      <w:r w:rsid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orta del conducente. </w:t>
      </w:r>
      <w:r w:rsidR="00331122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Diverse tinte di carrozzeria saranno proposte, in </w:t>
      </w:r>
      <w:r w:rsidR="005E507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base ai</w:t>
      </w:r>
      <w:r w:rsidR="00331122" w:rsidRP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v</w:t>
      </w:r>
      <w:r w:rsidR="00331122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eicoli. </w:t>
      </w:r>
    </w:p>
    <w:p w14:paraId="36AB9C2B" w14:textId="7598F420" w:rsidR="00034A38" w:rsidRPr="00C858CC" w:rsidRDefault="00331122" w:rsidP="00C858CC">
      <w:pPr>
        <w:pStyle w:val="Sous-titre1"/>
        <w:jc w:val="both"/>
        <w:rPr>
          <w:rFonts w:ascii="NouvelR" w:hAnsi="NouvelR" w:cstheme="minorBidi"/>
          <w:caps w:val="0"/>
          <w:color w:val="000000" w:themeColor="text1"/>
          <w:szCs w:val="24"/>
          <w:lang w:val="it-IT"/>
        </w:rPr>
      </w:pPr>
      <w:r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Nell’abitacolo, si riscontra la stessa volontà di coerenza visiva e personalità </w:t>
      </w:r>
      <w:r w:rsidR="00C858CC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del design con sellerie con cuciture </w:t>
      </w:r>
      <w:r w:rsidR="00B52B22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W</w:t>
      </w:r>
      <w:r w:rsidR="0024129E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arm </w:t>
      </w:r>
      <w:r w:rsidR="00B52B22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T</w:t>
      </w:r>
      <w:r w:rsidR="0024129E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itanium</w:t>
      </w:r>
      <w:r w:rsidR="00C95B1F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</w:t>
      </w:r>
      <w:r w:rsidR="00C858CC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e l</w:t>
      </w:r>
      <w:r w:rsid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inee decorative dorate sulla plancia e le bocchette dell’aria. </w:t>
      </w:r>
      <w:r w:rsidR="00C858CC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Il volante, invece, è caratterizzato dall’emblematica </w:t>
      </w:r>
      <w:r w:rsidR="00C858CC" w:rsidRPr="00C858CC">
        <w:rPr>
          <w:rFonts w:ascii="NouvelR" w:hAnsi="NouvelR" w:cstheme="minorBidi"/>
          <w:i/>
          <w:iCs/>
          <w:caps w:val="0"/>
          <w:color w:val="000000" w:themeColor="text1"/>
          <w:szCs w:val="24"/>
          <w:lang w:val="it-IT"/>
        </w:rPr>
        <w:t xml:space="preserve">E </w:t>
      </w:r>
      <w:r w:rsidR="00C858CC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della firma </w:t>
      </w:r>
      <w:r w:rsidR="00105ECE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E-Tech</w:t>
      </w:r>
      <w:r w:rsidR="00853E64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. </w:t>
      </w:r>
      <w:r w:rsidR="00AF788E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S</w:t>
      </w:r>
      <w:r w:rsidR="00034A38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u</w:t>
      </w:r>
      <w:r w:rsidR="00C858CC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i battitacco è integrato un design specifico che rimanda a</w:t>
      </w:r>
      <w:r w:rsid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quello dello sticker esterno. </w:t>
      </w:r>
      <w:r w:rsidR="00C858CC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Questi nuovi dettagli conferiscono </w:t>
      </w:r>
      <w:r w:rsid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un look elegante </w:t>
      </w:r>
      <w:r w:rsidR="00C858CC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al veicolo nel suo complesso</w:t>
      </w:r>
      <w:r w:rsid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. </w:t>
      </w:r>
    </w:p>
    <w:p w14:paraId="224CFDBE" w14:textId="7EAF157F" w:rsidR="00A932B1" w:rsidRPr="00C858CC" w:rsidRDefault="00A932B1" w:rsidP="00EE3D6A">
      <w:pPr>
        <w:pStyle w:val="Sous-titre1"/>
        <w:jc w:val="both"/>
        <w:rPr>
          <w:rFonts w:ascii="NouvelR" w:hAnsi="NouvelR" w:cstheme="minorBidi"/>
          <w:caps w:val="0"/>
          <w:color w:val="000000" w:themeColor="text1"/>
          <w:szCs w:val="24"/>
          <w:lang w:val="it-IT"/>
        </w:rPr>
      </w:pPr>
    </w:p>
    <w:p w14:paraId="1DD8A12D" w14:textId="741AE32F" w:rsidR="00A932B1" w:rsidRPr="00A932B1" w:rsidRDefault="0004333F" w:rsidP="00EE3D6A">
      <w:pPr>
        <w:pStyle w:val="Sous-titre1"/>
        <w:jc w:val="both"/>
        <w:rPr>
          <w:rFonts w:ascii="NouvelR" w:hAnsi="NouvelR" w:cstheme="minorBidi"/>
          <w:b/>
          <w:bCs/>
          <w:caps w:val="0"/>
          <w:color w:val="000000" w:themeColor="text1"/>
          <w:szCs w:val="24"/>
        </w:rPr>
      </w:pPr>
      <w:r>
        <w:rPr>
          <w:rFonts w:ascii="NouvelR" w:hAnsi="NouvelR" w:cstheme="minorBidi"/>
          <w:b/>
          <w:bCs/>
          <w:caps w:val="0"/>
          <w:color w:val="000000" w:themeColor="text1"/>
          <w:szCs w:val="24"/>
        </w:rPr>
        <w:t>TEC</w:t>
      </w:r>
      <w:r w:rsidR="00C858CC">
        <w:rPr>
          <w:rFonts w:ascii="NouvelR" w:hAnsi="NouvelR" w:cstheme="minorBidi"/>
          <w:b/>
          <w:bCs/>
          <w:caps w:val="0"/>
          <w:color w:val="000000" w:themeColor="text1"/>
          <w:szCs w:val="24"/>
        </w:rPr>
        <w:t xml:space="preserve">NOLOGIA IBRIDA </w:t>
      </w:r>
    </w:p>
    <w:p w14:paraId="1857C32E" w14:textId="77777777" w:rsidR="00EE3D6A" w:rsidRPr="00423F46" w:rsidRDefault="00EE3D6A" w:rsidP="00EE3D6A">
      <w:pPr>
        <w:pStyle w:val="Sous-titre1"/>
        <w:jc w:val="both"/>
        <w:rPr>
          <w:rFonts w:ascii="NouvelR" w:hAnsi="NouvelR" w:cstheme="minorBidi"/>
          <w:caps w:val="0"/>
          <w:color w:val="000000" w:themeColor="text1"/>
          <w:szCs w:val="24"/>
        </w:rPr>
      </w:pPr>
    </w:p>
    <w:p w14:paraId="79E76957" w14:textId="53A5AC8C" w:rsidR="00EE3D6A" w:rsidRPr="00F277FA" w:rsidRDefault="00EE3D6A" w:rsidP="00EE3D6A">
      <w:pPr>
        <w:pStyle w:val="Sous-titre1"/>
        <w:jc w:val="both"/>
        <w:rPr>
          <w:rFonts w:ascii="NouvelR" w:hAnsi="NouvelR" w:cstheme="minorBidi"/>
          <w:caps w:val="0"/>
          <w:color w:val="000000" w:themeColor="text1"/>
          <w:szCs w:val="24"/>
          <w:lang w:val="it-IT"/>
        </w:rPr>
      </w:pPr>
      <w:r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Pi</w:t>
      </w:r>
      <w:r w:rsidR="00F277FA"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oniere dei veicoli elettrici da oltre un decennio, </w:t>
      </w:r>
      <w:r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Renault p</w:t>
      </w:r>
      <w:r w:rsidR="00F277FA"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rosegue la democratizzazione del su</w:t>
      </w:r>
      <w:r w:rsid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o know-how con soluzioni di mobilità accessibili a tutti. </w:t>
      </w:r>
      <w:r w:rsidR="00F277FA"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Per rispondere alle esigenze di tutt</w:t>
      </w:r>
      <w:r w:rsid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i gli utenti</w:t>
      </w:r>
      <w:r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,</w:t>
      </w:r>
      <w:r w:rsidR="00495188"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</w:t>
      </w:r>
      <w:r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</w:t>
      </w:r>
      <w:r w:rsidR="00C11DB0"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Renault </w:t>
      </w:r>
      <w:r w:rsid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ha sviluppato due tipi di motorizzazioni</w:t>
      </w:r>
      <w:r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: E-Tech hybrid</w:t>
      </w:r>
      <w:r w:rsid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e </w:t>
      </w:r>
      <w:r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E-Tech </w:t>
      </w:r>
      <w:r w:rsid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plug-in</w:t>
      </w:r>
      <w:r w:rsidR="004E036A" w:rsidRPr="004E036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</w:t>
      </w:r>
      <w:r w:rsidR="004E036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hybrid</w:t>
      </w:r>
      <w:r w:rsidR="004D0ED7"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.</w:t>
      </w:r>
    </w:p>
    <w:p w14:paraId="37B3E9DB" w14:textId="0C1F3C9F" w:rsidR="00244145" w:rsidRPr="00F277FA" w:rsidRDefault="00244145" w:rsidP="00EE3D6A">
      <w:pPr>
        <w:pStyle w:val="Sous-titre1"/>
        <w:jc w:val="both"/>
        <w:rPr>
          <w:rFonts w:ascii="NouvelR" w:hAnsi="NouvelR" w:cstheme="minorBidi"/>
          <w:caps w:val="0"/>
          <w:color w:val="000000" w:themeColor="text1"/>
          <w:szCs w:val="24"/>
          <w:lang w:val="it-IT"/>
        </w:rPr>
      </w:pPr>
    </w:p>
    <w:p w14:paraId="470E491F" w14:textId="192F4269" w:rsidR="009F47A9" w:rsidRDefault="00547331" w:rsidP="00EE3D6A">
      <w:pPr>
        <w:pStyle w:val="Sous-titre1"/>
        <w:jc w:val="both"/>
        <w:rPr>
          <w:rFonts w:ascii="NouvelR" w:hAnsi="NouvelR" w:cstheme="minorBidi"/>
          <w:b/>
          <w:bCs/>
          <w:caps w:val="0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16232E92" wp14:editId="5EBE4B56">
            <wp:extent cx="4905375" cy="150495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8186" w14:textId="77777777" w:rsidR="00547331" w:rsidRPr="00962523" w:rsidRDefault="00547331" w:rsidP="00EE3D6A">
      <w:pPr>
        <w:pStyle w:val="Sous-titre1"/>
        <w:jc w:val="both"/>
        <w:rPr>
          <w:rFonts w:ascii="NouvelR" w:hAnsi="NouvelR" w:cstheme="minorBidi"/>
          <w:b/>
          <w:bCs/>
          <w:caps w:val="0"/>
          <w:color w:val="000000" w:themeColor="text1"/>
          <w:szCs w:val="24"/>
        </w:rPr>
      </w:pPr>
    </w:p>
    <w:p w14:paraId="5C305D76" w14:textId="54B9D2CC" w:rsidR="00C11DB0" w:rsidRPr="00547331" w:rsidRDefault="00C858CC" w:rsidP="00C11DB0">
      <w:pPr>
        <w:pStyle w:val="Sous-titre1"/>
        <w:jc w:val="both"/>
        <w:rPr>
          <w:rFonts w:ascii="NouvelR" w:hAnsi="NouvelR" w:cstheme="minorBidi"/>
          <w:b/>
          <w:bCs/>
          <w:caps w:val="0"/>
          <w:color w:val="000000" w:themeColor="text1"/>
          <w:szCs w:val="24"/>
        </w:rPr>
      </w:pPr>
      <w:r w:rsidRPr="00547331">
        <w:rPr>
          <w:rFonts w:ascii="NouvelR" w:hAnsi="NouvelR" w:cstheme="minorBidi"/>
          <w:b/>
          <w:bCs/>
          <w:caps w:val="0"/>
          <w:color w:val="000000" w:themeColor="text1"/>
          <w:szCs w:val="24"/>
        </w:rPr>
        <w:t>APERTUR</w:t>
      </w:r>
      <w:r w:rsidR="00565CD7" w:rsidRPr="00547331">
        <w:rPr>
          <w:rFonts w:ascii="NouvelR" w:hAnsi="NouvelR" w:cstheme="minorBidi"/>
          <w:b/>
          <w:bCs/>
          <w:caps w:val="0"/>
          <w:color w:val="000000" w:themeColor="text1"/>
          <w:szCs w:val="24"/>
        </w:rPr>
        <w:t>A</w:t>
      </w:r>
      <w:r w:rsidRPr="00547331">
        <w:rPr>
          <w:rFonts w:ascii="NouvelR" w:hAnsi="NouvelR" w:cstheme="minorBidi"/>
          <w:b/>
          <w:bCs/>
          <w:caps w:val="0"/>
          <w:color w:val="000000" w:themeColor="text1"/>
          <w:szCs w:val="24"/>
        </w:rPr>
        <w:t xml:space="preserve"> DEGLI ORDINI IN </w:t>
      </w:r>
      <w:r w:rsidR="00547331">
        <w:rPr>
          <w:rFonts w:ascii="NouvelR" w:hAnsi="NouvelR" w:cstheme="minorBidi"/>
          <w:b/>
          <w:bCs/>
          <w:caps w:val="0"/>
          <w:color w:val="000000" w:themeColor="text1"/>
          <w:szCs w:val="24"/>
        </w:rPr>
        <w:t>ITALIA</w:t>
      </w:r>
    </w:p>
    <w:p w14:paraId="467E530E" w14:textId="77777777" w:rsidR="00C11DB0" w:rsidRPr="00565CD7" w:rsidRDefault="00C11DB0" w:rsidP="00C11DB0">
      <w:pPr>
        <w:pStyle w:val="Sous-titre1"/>
        <w:jc w:val="both"/>
        <w:rPr>
          <w:rFonts w:ascii="NouvelR" w:hAnsi="NouvelR" w:cstheme="minorBidi"/>
          <w:b/>
          <w:bCs/>
          <w:caps w:val="0"/>
          <w:color w:val="000000" w:themeColor="text1"/>
          <w:szCs w:val="24"/>
          <w:highlight w:val="yellow"/>
        </w:rPr>
      </w:pPr>
    </w:p>
    <w:p w14:paraId="67766D75" w14:textId="3FD12BF4" w:rsidR="00664318" w:rsidRPr="00F277FA" w:rsidRDefault="00C11DB0" w:rsidP="00C11DB0">
      <w:pPr>
        <w:pStyle w:val="Sous-titre1"/>
        <w:jc w:val="both"/>
        <w:rPr>
          <w:rFonts w:ascii="NouvelR" w:hAnsi="NouvelR" w:cstheme="minorBidi"/>
          <w:caps w:val="0"/>
          <w:color w:val="000000" w:themeColor="text1"/>
          <w:szCs w:val="24"/>
          <w:lang w:val="it-IT"/>
        </w:rPr>
      </w:pPr>
      <w:r w:rsidRPr="00547331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L</w:t>
      </w:r>
      <w:r w:rsidR="00C858CC" w:rsidRPr="00547331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’allestimento</w:t>
      </w:r>
      <w:r w:rsidRPr="00547331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</w:t>
      </w:r>
      <w:r w:rsidRPr="00547331">
        <w:rPr>
          <w:rFonts w:ascii="NouvelR" w:hAnsi="NouvelR" w:cstheme="minorBidi"/>
          <w:i/>
          <w:iCs/>
          <w:caps w:val="0"/>
          <w:color w:val="000000" w:themeColor="text1"/>
          <w:szCs w:val="24"/>
          <w:lang w:val="it-IT"/>
        </w:rPr>
        <w:t xml:space="preserve">E-Tech </w:t>
      </w:r>
      <w:r w:rsidR="001E57E9" w:rsidRPr="00547331">
        <w:rPr>
          <w:rFonts w:ascii="NouvelR" w:hAnsi="NouvelR" w:cstheme="minorBidi"/>
          <w:i/>
          <w:iCs/>
          <w:caps w:val="0"/>
          <w:color w:val="000000" w:themeColor="text1"/>
          <w:szCs w:val="24"/>
          <w:lang w:val="it-IT"/>
        </w:rPr>
        <w:t>e</w:t>
      </w:r>
      <w:r w:rsidRPr="00547331">
        <w:rPr>
          <w:rFonts w:ascii="NouvelR" w:hAnsi="NouvelR" w:cstheme="minorBidi"/>
          <w:i/>
          <w:iCs/>
          <w:caps w:val="0"/>
          <w:color w:val="000000" w:themeColor="text1"/>
          <w:szCs w:val="24"/>
          <w:lang w:val="it-IT"/>
        </w:rPr>
        <w:t>ngineered</w:t>
      </w:r>
      <w:r w:rsidRPr="00547331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</w:t>
      </w:r>
      <w:r w:rsidR="00C858CC" w:rsidRPr="00547331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sarà disponibile in </w:t>
      </w:r>
      <w:r w:rsidR="00547331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Italia</w:t>
      </w:r>
      <w:r w:rsidR="00C858CC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da Giugno su </w:t>
      </w:r>
      <w:r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Clio</w:t>
      </w:r>
      <w:r w:rsidR="002B04FC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, </w:t>
      </w:r>
      <w:r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Arkana</w:t>
      </w:r>
      <w:r w:rsidR="002B04FC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, Megane Berlin</w:t>
      </w:r>
      <w:r w:rsid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a e </w:t>
      </w:r>
      <w:r w:rsidR="002B04FC"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 Megane </w:t>
      </w:r>
      <w:r w:rsid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Sporter</w:t>
      </w:r>
      <w:r w:rsidRPr="00C858CC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. </w:t>
      </w:r>
      <w:r w:rsidR="00F277FA"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 xml:space="preserve">In un secondo momento saranno aperti gli ordini per </w:t>
      </w:r>
      <w:r w:rsidRPr="00F277FA">
        <w:rPr>
          <w:rFonts w:ascii="NouvelR" w:hAnsi="NouvelR" w:cstheme="minorBidi"/>
          <w:caps w:val="0"/>
          <w:color w:val="000000" w:themeColor="text1"/>
          <w:szCs w:val="24"/>
          <w:lang w:val="it-IT"/>
        </w:rPr>
        <w:t>Captur.</w:t>
      </w:r>
    </w:p>
    <w:p w14:paraId="1F5DDFAA" w14:textId="3A484331" w:rsidR="00C11DB0" w:rsidRPr="00F277FA" w:rsidRDefault="00C11DB0" w:rsidP="00C11DB0">
      <w:pPr>
        <w:pStyle w:val="Sous-titre1"/>
        <w:jc w:val="both"/>
        <w:rPr>
          <w:rFonts w:ascii="NouvelR" w:hAnsi="NouvelR" w:cstheme="minorBidi"/>
          <w:caps w:val="0"/>
          <w:strike/>
          <w:color w:val="000000" w:themeColor="text1"/>
          <w:szCs w:val="24"/>
          <w:lang w:val="it-IT"/>
        </w:rPr>
      </w:pPr>
    </w:p>
    <w:p w14:paraId="01468C51" w14:textId="0A81A6EB" w:rsidR="001A43AA" w:rsidRPr="00F277FA" w:rsidRDefault="001A43AA" w:rsidP="00C11DB0">
      <w:pPr>
        <w:pStyle w:val="Sous-titre1"/>
        <w:jc w:val="both"/>
        <w:rPr>
          <w:rFonts w:ascii="NouvelR" w:hAnsi="NouvelR" w:cstheme="minorBidi"/>
          <w:caps w:val="0"/>
          <w:strike/>
          <w:color w:val="000000" w:themeColor="text1"/>
          <w:szCs w:val="24"/>
          <w:lang w:val="it-IT"/>
        </w:rPr>
      </w:pPr>
    </w:p>
    <w:p w14:paraId="2AED2E49" w14:textId="68156C3D" w:rsidR="001A43AA" w:rsidRPr="00F277FA" w:rsidRDefault="001A43AA" w:rsidP="00C11DB0">
      <w:pPr>
        <w:pStyle w:val="Sous-titre1"/>
        <w:jc w:val="both"/>
        <w:rPr>
          <w:rFonts w:ascii="NouvelR" w:hAnsi="NouvelR" w:cstheme="minorBidi"/>
          <w:caps w:val="0"/>
          <w:strike/>
          <w:color w:val="000000" w:themeColor="text1"/>
          <w:szCs w:val="24"/>
          <w:lang w:val="it-IT"/>
        </w:rPr>
      </w:pPr>
    </w:p>
    <w:p w14:paraId="18E64DD2" w14:textId="5644316D" w:rsidR="001A43AA" w:rsidRPr="00F277FA" w:rsidRDefault="001A43AA" w:rsidP="00C11DB0">
      <w:pPr>
        <w:pStyle w:val="Sous-titre1"/>
        <w:jc w:val="both"/>
        <w:rPr>
          <w:rFonts w:ascii="NouvelR" w:hAnsi="NouvelR" w:cstheme="minorBidi"/>
          <w:caps w:val="0"/>
          <w:strike/>
          <w:color w:val="000000" w:themeColor="text1"/>
          <w:szCs w:val="24"/>
          <w:lang w:val="it-IT"/>
        </w:rPr>
      </w:pPr>
    </w:p>
    <w:p w14:paraId="3166322C" w14:textId="77777777" w:rsidR="00F277FA" w:rsidRPr="00F277FA" w:rsidRDefault="00F277FA" w:rsidP="00F277FA">
      <w:pPr>
        <w:rPr>
          <w:rFonts w:ascii="Arial" w:hAnsi="Arial" w:cs="Arial"/>
          <w:b/>
          <w:bCs/>
          <w:sz w:val="20"/>
          <w:szCs w:val="20"/>
          <w:lang w:val="it-IT" w:eastAsia="en-GB"/>
        </w:rPr>
      </w:pPr>
      <w:r w:rsidRPr="00F277FA">
        <w:rPr>
          <w:rFonts w:ascii="Arial" w:hAnsi="Arial" w:cs="Arial"/>
          <w:b/>
          <w:bCs/>
          <w:sz w:val="20"/>
          <w:szCs w:val="20"/>
          <w:lang w:val="it-IT" w:eastAsia="en-GB"/>
        </w:rPr>
        <w:t>Contatto stampa Gruppo Renault Italia:</w:t>
      </w:r>
    </w:p>
    <w:p w14:paraId="389F8678" w14:textId="77777777" w:rsidR="00F277FA" w:rsidRPr="00F277FA" w:rsidRDefault="00F277FA" w:rsidP="00F277FA">
      <w:pPr>
        <w:rPr>
          <w:rFonts w:ascii="Arial" w:hAnsi="Arial" w:cs="Arial"/>
          <w:caps/>
          <w:sz w:val="20"/>
          <w:szCs w:val="20"/>
          <w:lang w:val="it-IT" w:eastAsia="en-GB"/>
        </w:rPr>
      </w:pPr>
      <w:r w:rsidRPr="00F277FA">
        <w:rPr>
          <w:rFonts w:ascii="Arial" w:hAnsi="Arial" w:cs="Arial"/>
          <w:b/>
          <w:bCs/>
          <w:sz w:val="20"/>
          <w:szCs w:val="20"/>
          <w:lang w:val="it-IT" w:eastAsia="en-GB"/>
        </w:rPr>
        <w:t>Paola Rèpaci</w:t>
      </w:r>
      <w:r w:rsidRPr="00F277FA">
        <w:rPr>
          <w:rFonts w:ascii="Arial" w:hAnsi="Arial" w:cs="Arial"/>
          <w:sz w:val="20"/>
          <w:szCs w:val="20"/>
          <w:lang w:val="it-IT" w:eastAsia="en-GB"/>
        </w:rPr>
        <w:t>– Renault/ Alpine Product &amp; Corporate Communication Manager</w:t>
      </w:r>
    </w:p>
    <w:p w14:paraId="5AF6842E" w14:textId="77777777" w:rsidR="00F277FA" w:rsidRPr="00F277FA" w:rsidRDefault="00547331" w:rsidP="00F277FA">
      <w:pPr>
        <w:rPr>
          <w:rFonts w:ascii="Arial" w:hAnsi="Arial" w:cs="Arial"/>
          <w:caps/>
          <w:sz w:val="20"/>
          <w:szCs w:val="20"/>
          <w:lang w:val="it-IT" w:eastAsia="en-GB"/>
        </w:rPr>
      </w:pPr>
      <w:hyperlink r:id="rId10" w:history="1">
        <w:r w:rsidR="00F277FA" w:rsidRPr="00F277FA">
          <w:rPr>
            <w:rStyle w:val="Collegamentoipertestuale"/>
            <w:rFonts w:ascii="Arial" w:hAnsi="Arial" w:cs="Arial"/>
            <w:sz w:val="20"/>
            <w:szCs w:val="20"/>
            <w:lang w:val="it-IT" w:eastAsia="en-GB"/>
          </w:rPr>
          <w:t>paola.repaci@renault.it</w:t>
        </w:r>
      </w:hyperlink>
      <w:r w:rsidR="00F277FA" w:rsidRPr="00F277FA">
        <w:rPr>
          <w:rFonts w:ascii="Arial" w:hAnsi="Arial" w:cs="Arial"/>
          <w:sz w:val="20"/>
          <w:szCs w:val="20"/>
          <w:lang w:val="it-IT" w:eastAsia="en-GB"/>
        </w:rPr>
        <w:t xml:space="preserve"> Cell: +39 335 12545</w:t>
      </w:r>
      <w:r w:rsidR="00F277FA" w:rsidRPr="00F277FA">
        <w:rPr>
          <w:rFonts w:ascii="Arial" w:hAnsi="Arial" w:cs="Arial"/>
          <w:caps/>
          <w:sz w:val="20"/>
          <w:szCs w:val="20"/>
          <w:lang w:val="it-IT" w:eastAsia="en-GB"/>
        </w:rPr>
        <w:t>92</w:t>
      </w:r>
    </w:p>
    <w:p w14:paraId="3E39C9B4" w14:textId="77777777" w:rsidR="00F277FA" w:rsidRPr="00F277FA" w:rsidRDefault="00F277FA" w:rsidP="00F277FA">
      <w:pPr>
        <w:rPr>
          <w:rFonts w:ascii="Arial" w:hAnsi="Arial" w:cs="Arial"/>
          <w:caps/>
          <w:sz w:val="20"/>
          <w:szCs w:val="20"/>
          <w:lang w:val="it-IT" w:eastAsia="en-GB"/>
        </w:rPr>
      </w:pPr>
      <w:r w:rsidRPr="00F277FA">
        <w:rPr>
          <w:rFonts w:ascii="Arial" w:hAnsi="Arial" w:cs="Arial"/>
          <w:sz w:val="20"/>
          <w:szCs w:val="20"/>
          <w:lang w:val="it-IT" w:eastAsia="en-GB"/>
        </w:rPr>
        <w:t>Tel.+39 06 4156965</w:t>
      </w:r>
    </w:p>
    <w:p w14:paraId="49FBD4EF" w14:textId="77777777" w:rsidR="00F277FA" w:rsidRPr="00F277FA" w:rsidRDefault="00F277FA" w:rsidP="00F277FA">
      <w:pPr>
        <w:rPr>
          <w:rFonts w:ascii="Arial" w:hAnsi="Arial" w:cs="Arial"/>
          <w:caps/>
          <w:sz w:val="20"/>
          <w:szCs w:val="20"/>
          <w:lang w:val="it-IT" w:eastAsia="en-GB"/>
        </w:rPr>
      </w:pPr>
      <w:r w:rsidRPr="00F277FA">
        <w:rPr>
          <w:rFonts w:ascii="Arial" w:hAnsi="Arial" w:cs="Arial"/>
          <w:sz w:val="20"/>
          <w:szCs w:val="20"/>
          <w:lang w:val="it-IT" w:eastAsia="en-GB"/>
        </w:rPr>
        <w:t xml:space="preserve">Siti web: </w:t>
      </w:r>
      <w:hyperlink r:id="rId11" w:history="1">
        <w:r w:rsidRPr="00F277FA">
          <w:rPr>
            <w:rStyle w:val="Collegamentoipertestuale"/>
            <w:rFonts w:ascii="Arial" w:hAnsi="Arial" w:cs="Arial"/>
            <w:sz w:val="20"/>
            <w:szCs w:val="20"/>
            <w:lang w:val="it-IT"/>
          </w:rPr>
          <w:t>it.media.groupe.renault.com/</w:t>
        </w:r>
      </w:hyperlink>
      <w:r w:rsidRPr="00F277FA">
        <w:rPr>
          <w:rFonts w:ascii="Arial" w:hAnsi="Arial" w:cs="Arial"/>
          <w:caps/>
          <w:sz w:val="20"/>
          <w:szCs w:val="20"/>
          <w:lang w:val="it-IT" w:eastAsia="en-GB"/>
        </w:rPr>
        <w:t>;</w:t>
      </w:r>
      <w:r w:rsidRPr="00F277FA">
        <w:rPr>
          <w:rFonts w:ascii="Arial" w:hAnsi="Arial" w:cs="Arial"/>
          <w:caps/>
          <w:sz w:val="20"/>
          <w:szCs w:val="20"/>
          <w:u w:val="single"/>
          <w:lang w:val="it-IT" w:eastAsia="en-GB"/>
        </w:rPr>
        <w:t xml:space="preserve"> </w:t>
      </w:r>
      <w:hyperlink r:id="rId12" w:history="1">
        <w:r w:rsidRPr="00F277FA">
          <w:rPr>
            <w:rStyle w:val="Collegamentoipertestuale"/>
            <w:rFonts w:ascii="Arial" w:hAnsi="Arial" w:cs="Arial"/>
            <w:sz w:val="20"/>
            <w:szCs w:val="20"/>
            <w:lang w:val="it-IT" w:eastAsia="en-GB"/>
          </w:rPr>
          <w:t>www.renault.it</w:t>
        </w:r>
      </w:hyperlink>
    </w:p>
    <w:p w14:paraId="5D24A6CB" w14:textId="77777777" w:rsidR="00F277FA" w:rsidRPr="00007485" w:rsidRDefault="00F277FA" w:rsidP="00F277FA">
      <w:pPr>
        <w:ind w:right="333"/>
        <w:rPr>
          <w:rFonts w:ascii="Arial" w:hAnsi="Arial" w:cs="Arial"/>
          <w:sz w:val="20"/>
          <w:szCs w:val="20"/>
        </w:rPr>
      </w:pPr>
      <w:r w:rsidRPr="00007485">
        <w:rPr>
          <w:rFonts w:ascii="Arial" w:hAnsi="Arial" w:cs="Arial"/>
          <w:sz w:val="20"/>
          <w:szCs w:val="20"/>
          <w:lang w:eastAsia="en-GB"/>
        </w:rPr>
        <w:t xml:space="preserve">Seguici su Twitter: @renaultitalia </w:t>
      </w:r>
    </w:p>
    <w:p w14:paraId="11290F06" w14:textId="6F320649" w:rsidR="001A43AA" w:rsidRPr="00F277FA" w:rsidRDefault="001A43AA" w:rsidP="00C11DB0">
      <w:pPr>
        <w:pStyle w:val="Sous-titre1"/>
        <w:jc w:val="both"/>
        <w:rPr>
          <w:rFonts w:ascii="NouvelR" w:hAnsi="NouvelR" w:cstheme="minorBidi"/>
          <w:caps w:val="0"/>
          <w:strike/>
          <w:color w:val="000000" w:themeColor="text1"/>
          <w:szCs w:val="24"/>
          <w:lang w:val="it-IT"/>
        </w:rPr>
      </w:pPr>
    </w:p>
    <w:sectPr w:rsidR="001A43AA" w:rsidRPr="00F277FA" w:rsidSect="005552D3">
      <w:headerReference w:type="default" r:id="rId13"/>
      <w:footerReference w:type="default" r:id="rId14"/>
      <w:headerReference w:type="first" r:id="rId15"/>
      <w:footerReference w:type="first" r:id="rId16"/>
      <w:pgSz w:w="11901" w:h="16817"/>
      <w:pgMar w:top="2694" w:right="1021" w:bottom="1418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86D42" w14:textId="77777777" w:rsidR="00A57104" w:rsidRDefault="00A57104" w:rsidP="00E66B13">
      <w:r>
        <w:separator/>
      </w:r>
    </w:p>
  </w:endnote>
  <w:endnote w:type="continuationSeparator" w:id="0">
    <w:p w14:paraId="7F9BECB3" w14:textId="77777777" w:rsidR="00A57104" w:rsidRDefault="00A57104" w:rsidP="00E66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BF734" w14:textId="1105A00F" w:rsidR="008719BE" w:rsidRPr="00156379" w:rsidRDefault="008719BE" w:rsidP="005422EC">
    <w:pPr>
      <w:pStyle w:val="Pidipagina"/>
      <w:framePr w:wrap="none" w:vAnchor="text" w:hAnchor="page" w:x="10574" w:y="46"/>
      <w:rPr>
        <w:rStyle w:val="Numeropagina"/>
        <w:rFonts w:ascii="NouvelR" w:hAnsi="NouvelR" w:cs="Arial"/>
        <w:sz w:val="16"/>
        <w:szCs w:val="16"/>
      </w:rPr>
    </w:pPr>
    <w:r w:rsidRPr="00156379"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FDA1972" wp14:editId="7BEB966D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5" name="MSIPCM89124f0f95098da80342cd5b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87F03DF" w14:textId="557DAE78" w:rsidR="008719BE" w:rsidRPr="009E26EA" w:rsidRDefault="008719BE" w:rsidP="009E26EA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9E26E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DA1972" id="_x0000_t202" coordsize="21600,21600" o:spt="202" path="m,l,21600r21600,l21600,xe">
              <v:stroke joinstyle="miter"/>
              <v:path gradientshapeok="t" o:connecttype="rect"/>
            </v:shapetype>
            <v:shape id="MSIPCM89124f0f95098da80342cd5b" o:spid="_x0000_s1027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" o:allowincell="f" filled="f" stroked="f" strokeweight=".5pt">
              <v:textbox inset=",0,20pt,0">
                <w:txbxContent>
                  <w:p w14:paraId="287F03DF" w14:textId="557DAE78" w:rsidR="008719BE" w:rsidRPr="009E26EA" w:rsidRDefault="008719BE" w:rsidP="009E26EA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opagina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t>1</w:t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t>2</w:t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12B76F05" w14:textId="77777777" w:rsidR="008719BE" w:rsidRPr="00156379" w:rsidRDefault="008719BE">
    <w:pPr>
      <w:pStyle w:val="Pidipagina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952A4" w14:textId="75027BCE" w:rsidR="008719BE" w:rsidRPr="00156379" w:rsidRDefault="008719BE" w:rsidP="008719BE">
    <w:pPr>
      <w:pStyle w:val="Pidipagina"/>
      <w:framePr w:wrap="none" w:vAnchor="text" w:hAnchor="margin" w:xAlign="right" w:y="1"/>
      <w:rPr>
        <w:rStyle w:val="Numeropagina"/>
        <w:rFonts w:ascii="NouvelR" w:hAnsi="NouvelR" w:cs="Arial"/>
        <w:sz w:val="16"/>
        <w:szCs w:val="16"/>
      </w:rPr>
    </w:pPr>
    <w:r w:rsidRPr="00156379"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7B5471C9" wp14:editId="3AFDEF82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6" name="MSIPCM87a640ad9fc32b9821f41abc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376914" w14:textId="219B234C" w:rsidR="008719BE" w:rsidRPr="009E26EA" w:rsidRDefault="008719BE" w:rsidP="009E26EA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9E26EA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5471C9" id="_x0000_t202" coordsize="21600,21600" o:spt="202" path="m,l,21600r21600,l21600,xe">
              <v:stroke joinstyle="miter"/>
              <v:path gradientshapeok="t" o:connecttype="rect"/>
            </v:shapetype>
            <v:shape id="MSIPCM87a640ad9fc32b9821f41abc" o:spid="_x0000_s1028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" o:allowincell="f" filled="f" stroked="f" strokeweight=".5pt">
              <v:textbox inset=",0,20pt,0">
                <w:txbxContent>
                  <w:p w14:paraId="59376914" w14:textId="219B234C" w:rsidR="008719BE" w:rsidRPr="009E26EA" w:rsidRDefault="008719BE" w:rsidP="009E26EA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9E26EA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opagina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Pr="00156379">
          <w:rPr>
            <w:rStyle w:val="Numeropagina"/>
            <w:rFonts w:ascii="NouvelR" w:hAnsi="NouvelR" w:cs="Arial"/>
            <w:noProof/>
            <w:sz w:val="16"/>
            <w:szCs w:val="16"/>
          </w:rPr>
          <w:t>1</w:t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Pr="00156379">
          <w:rPr>
            <w:rStyle w:val="Numeropagina"/>
            <w:rFonts w:ascii="NouvelR" w:hAnsi="NouvelR" w:cs="Arial"/>
            <w:noProof/>
            <w:sz w:val="16"/>
            <w:szCs w:val="16"/>
          </w:rPr>
          <w:t>1</w:t>
        </w:r>
        <w:r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19043A0B" w14:textId="19EB223D" w:rsidR="008719BE" w:rsidRPr="00156379" w:rsidRDefault="008719BE" w:rsidP="00317B55">
    <w:pPr>
      <w:pStyle w:val="Pidipagin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44B20" w14:textId="77777777" w:rsidR="00A57104" w:rsidRDefault="00A57104" w:rsidP="00E66B13">
      <w:r>
        <w:separator/>
      </w:r>
    </w:p>
  </w:footnote>
  <w:footnote w:type="continuationSeparator" w:id="0">
    <w:p w14:paraId="3F60E366" w14:textId="77777777" w:rsidR="00A57104" w:rsidRDefault="00A57104" w:rsidP="00E66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1283" w14:textId="18C82CA2" w:rsidR="008719BE" w:rsidRDefault="008719BE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32DDFC9" wp14:editId="51EF0BF8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D2764" w14:textId="77777777" w:rsidR="008719BE" w:rsidRDefault="008719BE">
    <w:pPr>
      <w:pStyle w:val="Intestazione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007627E" wp14:editId="465A51B7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999" cy="10685647"/>
          <wp:effectExtent l="0" t="0" r="0" b="0"/>
          <wp:wrapNone/>
          <wp:docPr id="8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EmSd7V6icpMHDH" id="fn5Scn8p"/>
  </int:Manifest>
  <int:Observations>
    <int:Content id="fn5Scn8p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0C8F"/>
    <w:multiLevelType w:val="hybridMultilevel"/>
    <w:tmpl w:val="F9BC3A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57B2"/>
    <w:multiLevelType w:val="hybridMultilevel"/>
    <w:tmpl w:val="3628E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D48CE"/>
    <w:multiLevelType w:val="hybridMultilevel"/>
    <w:tmpl w:val="186C5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C18CE"/>
    <w:multiLevelType w:val="hybridMultilevel"/>
    <w:tmpl w:val="B9D4A9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1078A"/>
    <w:multiLevelType w:val="hybridMultilevel"/>
    <w:tmpl w:val="F7868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3323C"/>
    <w:multiLevelType w:val="hybridMultilevel"/>
    <w:tmpl w:val="53DE005C"/>
    <w:lvl w:ilvl="0" w:tplc="6A52457E">
      <w:start w:val="5"/>
      <w:numFmt w:val="bullet"/>
      <w:lvlText w:val="-"/>
      <w:lvlJc w:val="left"/>
      <w:pPr>
        <w:ind w:left="720" w:hanging="360"/>
      </w:pPr>
      <w:rPr>
        <w:rFonts w:ascii="NouvelR" w:eastAsiaTheme="minorHAnsi" w:hAnsi="Nouvel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34051"/>
    <w:multiLevelType w:val="hybridMultilevel"/>
    <w:tmpl w:val="4A4CD2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259FB"/>
    <w:multiLevelType w:val="hybridMultilevel"/>
    <w:tmpl w:val="941094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A1BB1"/>
    <w:multiLevelType w:val="hybridMultilevel"/>
    <w:tmpl w:val="F4B2F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07B74"/>
    <w:multiLevelType w:val="hybridMultilevel"/>
    <w:tmpl w:val="B40A5B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37B4D"/>
    <w:multiLevelType w:val="hybridMultilevel"/>
    <w:tmpl w:val="3C40B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34543"/>
    <w:multiLevelType w:val="hybridMultilevel"/>
    <w:tmpl w:val="D9CE5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27429"/>
    <w:multiLevelType w:val="hybridMultilevel"/>
    <w:tmpl w:val="75D861C4"/>
    <w:lvl w:ilvl="0" w:tplc="96302660">
      <w:start w:val="5"/>
      <w:numFmt w:val="bullet"/>
      <w:lvlText w:val="-"/>
      <w:lvlJc w:val="left"/>
      <w:pPr>
        <w:ind w:left="1065" w:hanging="705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E2EEA"/>
    <w:multiLevelType w:val="hybridMultilevel"/>
    <w:tmpl w:val="1F52E6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781B3D"/>
    <w:multiLevelType w:val="hybridMultilevel"/>
    <w:tmpl w:val="3BAA77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A40C87"/>
    <w:multiLevelType w:val="hybridMultilevel"/>
    <w:tmpl w:val="ECF06B2A"/>
    <w:lvl w:ilvl="0" w:tplc="EB526CA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11"/>
  </w:num>
  <w:num w:numId="6">
    <w:abstractNumId w:val="14"/>
  </w:num>
  <w:num w:numId="7">
    <w:abstractNumId w:val="9"/>
  </w:num>
  <w:num w:numId="8">
    <w:abstractNumId w:val="15"/>
  </w:num>
  <w:num w:numId="9">
    <w:abstractNumId w:val="7"/>
  </w:num>
  <w:num w:numId="10">
    <w:abstractNumId w:val="13"/>
  </w:num>
  <w:num w:numId="11">
    <w:abstractNumId w:val="5"/>
  </w:num>
  <w:num w:numId="12">
    <w:abstractNumId w:val="4"/>
  </w:num>
  <w:num w:numId="13">
    <w:abstractNumId w:val="12"/>
  </w:num>
  <w:num w:numId="14">
    <w:abstractNumId w:val="6"/>
  </w:num>
  <w:num w:numId="15">
    <w:abstractNumId w:val="10"/>
  </w:num>
  <w:num w:numId="16">
    <w:abstractNumId w:val="1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C7"/>
    <w:rsid w:val="00001F9C"/>
    <w:rsid w:val="000030AA"/>
    <w:rsid w:val="000033C2"/>
    <w:rsid w:val="000065A8"/>
    <w:rsid w:val="0001152E"/>
    <w:rsid w:val="0001342A"/>
    <w:rsid w:val="00013810"/>
    <w:rsid w:val="00015409"/>
    <w:rsid w:val="00015E75"/>
    <w:rsid w:val="0002095C"/>
    <w:rsid w:val="00022DB6"/>
    <w:rsid w:val="00022E7C"/>
    <w:rsid w:val="000257B3"/>
    <w:rsid w:val="0002711C"/>
    <w:rsid w:val="00034A38"/>
    <w:rsid w:val="0003719F"/>
    <w:rsid w:val="00037768"/>
    <w:rsid w:val="00040DCF"/>
    <w:rsid w:val="0004333F"/>
    <w:rsid w:val="00044EEB"/>
    <w:rsid w:val="0004536A"/>
    <w:rsid w:val="00045940"/>
    <w:rsid w:val="00045E82"/>
    <w:rsid w:val="000545CB"/>
    <w:rsid w:val="00055A0A"/>
    <w:rsid w:val="000568E0"/>
    <w:rsid w:val="00060984"/>
    <w:rsid w:val="0006353B"/>
    <w:rsid w:val="00063A1A"/>
    <w:rsid w:val="00064716"/>
    <w:rsid w:val="00065B28"/>
    <w:rsid w:val="00066E01"/>
    <w:rsid w:val="000677D1"/>
    <w:rsid w:val="0006784E"/>
    <w:rsid w:val="00072854"/>
    <w:rsid w:val="00074EC8"/>
    <w:rsid w:val="00075442"/>
    <w:rsid w:val="000765DF"/>
    <w:rsid w:val="00076863"/>
    <w:rsid w:val="00077A3D"/>
    <w:rsid w:val="00081473"/>
    <w:rsid w:val="0008174F"/>
    <w:rsid w:val="00082E8B"/>
    <w:rsid w:val="00083C80"/>
    <w:rsid w:val="00084C41"/>
    <w:rsid w:val="00084DBB"/>
    <w:rsid w:val="00085F01"/>
    <w:rsid w:val="00086C19"/>
    <w:rsid w:val="00090E1E"/>
    <w:rsid w:val="000947F2"/>
    <w:rsid w:val="0009603F"/>
    <w:rsid w:val="00097431"/>
    <w:rsid w:val="000977AB"/>
    <w:rsid w:val="000A23B4"/>
    <w:rsid w:val="000A2BB9"/>
    <w:rsid w:val="000A476F"/>
    <w:rsid w:val="000A78F4"/>
    <w:rsid w:val="000B00C7"/>
    <w:rsid w:val="000B1395"/>
    <w:rsid w:val="000B1BF7"/>
    <w:rsid w:val="000B3369"/>
    <w:rsid w:val="000B40F2"/>
    <w:rsid w:val="000B4D90"/>
    <w:rsid w:val="000B6807"/>
    <w:rsid w:val="000C1B89"/>
    <w:rsid w:val="000C26B4"/>
    <w:rsid w:val="000C2DA2"/>
    <w:rsid w:val="000C4DAD"/>
    <w:rsid w:val="000C73C9"/>
    <w:rsid w:val="000D18E6"/>
    <w:rsid w:val="000D19D2"/>
    <w:rsid w:val="000D2BE3"/>
    <w:rsid w:val="000D5253"/>
    <w:rsid w:val="000D76F1"/>
    <w:rsid w:val="000D7A70"/>
    <w:rsid w:val="000E03DB"/>
    <w:rsid w:val="000E3878"/>
    <w:rsid w:val="000E4994"/>
    <w:rsid w:val="000F175B"/>
    <w:rsid w:val="000F7B9B"/>
    <w:rsid w:val="001010C2"/>
    <w:rsid w:val="001013BE"/>
    <w:rsid w:val="00105570"/>
    <w:rsid w:val="00105ECE"/>
    <w:rsid w:val="00107160"/>
    <w:rsid w:val="00112030"/>
    <w:rsid w:val="00113503"/>
    <w:rsid w:val="0011543C"/>
    <w:rsid w:val="00115920"/>
    <w:rsid w:val="001159CC"/>
    <w:rsid w:val="001173EF"/>
    <w:rsid w:val="00120BED"/>
    <w:rsid w:val="00122BCC"/>
    <w:rsid w:val="0012661E"/>
    <w:rsid w:val="0013487B"/>
    <w:rsid w:val="00134CD8"/>
    <w:rsid w:val="00136265"/>
    <w:rsid w:val="00137C57"/>
    <w:rsid w:val="001410C2"/>
    <w:rsid w:val="00143AB6"/>
    <w:rsid w:val="0014536E"/>
    <w:rsid w:val="00147B6D"/>
    <w:rsid w:val="00150BBD"/>
    <w:rsid w:val="00151E97"/>
    <w:rsid w:val="00156379"/>
    <w:rsid w:val="00156A6D"/>
    <w:rsid w:val="00156C0B"/>
    <w:rsid w:val="001572EC"/>
    <w:rsid w:val="00162DAE"/>
    <w:rsid w:val="00165A5F"/>
    <w:rsid w:val="00166EDB"/>
    <w:rsid w:val="00167FB7"/>
    <w:rsid w:val="00172BF5"/>
    <w:rsid w:val="00173227"/>
    <w:rsid w:val="001732A3"/>
    <w:rsid w:val="001734C5"/>
    <w:rsid w:val="00174F24"/>
    <w:rsid w:val="00177DF6"/>
    <w:rsid w:val="00181718"/>
    <w:rsid w:val="0018265C"/>
    <w:rsid w:val="0018331A"/>
    <w:rsid w:val="001852EF"/>
    <w:rsid w:val="001859B6"/>
    <w:rsid w:val="00185A02"/>
    <w:rsid w:val="00185D1D"/>
    <w:rsid w:val="001867CF"/>
    <w:rsid w:val="00187E76"/>
    <w:rsid w:val="00190E5C"/>
    <w:rsid w:val="00195CA1"/>
    <w:rsid w:val="00196387"/>
    <w:rsid w:val="001A23B5"/>
    <w:rsid w:val="001A43AA"/>
    <w:rsid w:val="001A4E52"/>
    <w:rsid w:val="001A7997"/>
    <w:rsid w:val="001B1E48"/>
    <w:rsid w:val="001B2265"/>
    <w:rsid w:val="001B4AE3"/>
    <w:rsid w:val="001B4B0D"/>
    <w:rsid w:val="001B5DB9"/>
    <w:rsid w:val="001C1546"/>
    <w:rsid w:val="001C288E"/>
    <w:rsid w:val="001C4627"/>
    <w:rsid w:val="001C6608"/>
    <w:rsid w:val="001D05C5"/>
    <w:rsid w:val="001D0DDC"/>
    <w:rsid w:val="001D1ED0"/>
    <w:rsid w:val="001D1FF3"/>
    <w:rsid w:val="001D44B9"/>
    <w:rsid w:val="001D581D"/>
    <w:rsid w:val="001D6B43"/>
    <w:rsid w:val="001D6DC2"/>
    <w:rsid w:val="001E1338"/>
    <w:rsid w:val="001E26BD"/>
    <w:rsid w:val="001E57E9"/>
    <w:rsid w:val="001E74A0"/>
    <w:rsid w:val="001F0A1A"/>
    <w:rsid w:val="001F34D2"/>
    <w:rsid w:val="001F3CCD"/>
    <w:rsid w:val="001F5F1F"/>
    <w:rsid w:val="00200B41"/>
    <w:rsid w:val="00201F4D"/>
    <w:rsid w:val="0020315A"/>
    <w:rsid w:val="00203AB6"/>
    <w:rsid w:val="00204828"/>
    <w:rsid w:val="00204BCC"/>
    <w:rsid w:val="002075A4"/>
    <w:rsid w:val="00207B13"/>
    <w:rsid w:val="00207DE2"/>
    <w:rsid w:val="002114F3"/>
    <w:rsid w:val="00212CF3"/>
    <w:rsid w:val="00212DF1"/>
    <w:rsid w:val="00216639"/>
    <w:rsid w:val="002218A1"/>
    <w:rsid w:val="002219BF"/>
    <w:rsid w:val="00234C2B"/>
    <w:rsid w:val="00240FDB"/>
    <w:rsid w:val="0024129E"/>
    <w:rsid w:val="00242687"/>
    <w:rsid w:val="00243B20"/>
    <w:rsid w:val="00244145"/>
    <w:rsid w:val="002448F6"/>
    <w:rsid w:val="00244986"/>
    <w:rsid w:val="00247F79"/>
    <w:rsid w:val="00256BC3"/>
    <w:rsid w:val="002611EA"/>
    <w:rsid w:val="00263A14"/>
    <w:rsid w:val="002664F4"/>
    <w:rsid w:val="00266AC9"/>
    <w:rsid w:val="0027432F"/>
    <w:rsid w:val="00274B65"/>
    <w:rsid w:val="00274F4C"/>
    <w:rsid w:val="00282460"/>
    <w:rsid w:val="00282C84"/>
    <w:rsid w:val="00283BFD"/>
    <w:rsid w:val="00284E61"/>
    <w:rsid w:val="00286184"/>
    <w:rsid w:val="00287C78"/>
    <w:rsid w:val="002905FA"/>
    <w:rsid w:val="002A01CA"/>
    <w:rsid w:val="002A0531"/>
    <w:rsid w:val="002A17A3"/>
    <w:rsid w:val="002A36D7"/>
    <w:rsid w:val="002A3B95"/>
    <w:rsid w:val="002A3E88"/>
    <w:rsid w:val="002A4FFC"/>
    <w:rsid w:val="002A5E69"/>
    <w:rsid w:val="002A6185"/>
    <w:rsid w:val="002B04FC"/>
    <w:rsid w:val="002B1AD7"/>
    <w:rsid w:val="002B23ED"/>
    <w:rsid w:val="002B252F"/>
    <w:rsid w:val="002B27BA"/>
    <w:rsid w:val="002B2E62"/>
    <w:rsid w:val="002B5934"/>
    <w:rsid w:val="002B5F40"/>
    <w:rsid w:val="002B7BDC"/>
    <w:rsid w:val="002C0BE9"/>
    <w:rsid w:val="002C0EB3"/>
    <w:rsid w:val="002C3158"/>
    <w:rsid w:val="002D080A"/>
    <w:rsid w:val="002D2310"/>
    <w:rsid w:val="002D7A50"/>
    <w:rsid w:val="002E1406"/>
    <w:rsid w:val="002E3473"/>
    <w:rsid w:val="002E3C2C"/>
    <w:rsid w:val="002E476D"/>
    <w:rsid w:val="002E53B0"/>
    <w:rsid w:val="002E5935"/>
    <w:rsid w:val="002E709E"/>
    <w:rsid w:val="002E7611"/>
    <w:rsid w:val="002E7E5E"/>
    <w:rsid w:val="002F0A49"/>
    <w:rsid w:val="002F19F3"/>
    <w:rsid w:val="002F21CE"/>
    <w:rsid w:val="002F3ACD"/>
    <w:rsid w:val="00302C5B"/>
    <w:rsid w:val="003034A9"/>
    <w:rsid w:val="00303BE8"/>
    <w:rsid w:val="00303C08"/>
    <w:rsid w:val="0030420B"/>
    <w:rsid w:val="00304A5A"/>
    <w:rsid w:val="00304AFE"/>
    <w:rsid w:val="00304EDF"/>
    <w:rsid w:val="00305BCA"/>
    <w:rsid w:val="0030750B"/>
    <w:rsid w:val="00307AA0"/>
    <w:rsid w:val="00311706"/>
    <w:rsid w:val="003176A1"/>
    <w:rsid w:val="00317B55"/>
    <w:rsid w:val="00320663"/>
    <w:rsid w:val="00320C3F"/>
    <w:rsid w:val="003237CC"/>
    <w:rsid w:val="003253C2"/>
    <w:rsid w:val="0032674F"/>
    <w:rsid w:val="00326FE4"/>
    <w:rsid w:val="00331122"/>
    <w:rsid w:val="0033113F"/>
    <w:rsid w:val="0033466C"/>
    <w:rsid w:val="003370DD"/>
    <w:rsid w:val="00343FCF"/>
    <w:rsid w:val="00344B1A"/>
    <w:rsid w:val="003452E3"/>
    <w:rsid w:val="003466FC"/>
    <w:rsid w:val="00346F18"/>
    <w:rsid w:val="00347D6C"/>
    <w:rsid w:val="003502B7"/>
    <w:rsid w:val="0035060A"/>
    <w:rsid w:val="00350953"/>
    <w:rsid w:val="00351CEA"/>
    <w:rsid w:val="00352771"/>
    <w:rsid w:val="0035305C"/>
    <w:rsid w:val="003535DA"/>
    <w:rsid w:val="00354DB4"/>
    <w:rsid w:val="003556B1"/>
    <w:rsid w:val="00356488"/>
    <w:rsid w:val="00357B8A"/>
    <w:rsid w:val="0036274E"/>
    <w:rsid w:val="00364A75"/>
    <w:rsid w:val="00365ACA"/>
    <w:rsid w:val="00367CCE"/>
    <w:rsid w:val="0037293B"/>
    <w:rsid w:val="00374B29"/>
    <w:rsid w:val="00375694"/>
    <w:rsid w:val="00376A49"/>
    <w:rsid w:val="003772A4"/>
    <w:rsid w:val="0038102B"/>
    <w:rsid w:val="00383FF8"/>
    <w:rsid w:val="00385FB4"/>
    <w:rsid w:val="00386FFD"/>
    <w:rsid w:val="00387852"/>
    <w:rsid w:val="003879DA"/>
    <w:rsid w:val="00392720"/>
    <w:rsid w:val="00393ADF"/>
    <w:rsid w:val="00397D12"/>
    <w:rsid w:val="003A0893"/>
    <w:rsid w:val="003A3535"/>
    <w:rsid w:val="003A54E4"/>
    <w:rsid w:val="003A5777"/>
    <w:rsid w:val="003A6735"/>
    <w:rsid w:val="003A6D9C"/>
    <w:rsid w:val="003A6E57"/>
    <w:rsid w:val="003B0B04"/>
    <w:rsid w:val="003B394F"/>
    <w:rsid w:val="003B4157"/>
    <w:rsid w:val="003B449F"/>
    <w:rsid w:val="003B4567"/>
    <w:rsid w:val="003C075B"/>
    <w:rsid w:val="003C0B3B"/>
    <w:rsid w:val="003C18D5"/>
    <w:rsid w:val="003C231A"/>
    <w:rsid w:val="003C5B36"/>
    <w:rsid w:val="003C6607"/>
    <w:rsid w:val="003D0F89"/>
    <w:rsid w:val="003D31BE"/>
    <w:rsid w:val="003D713C"/>
    <w:rsid w:val="003E0935"/>
    <w:rsid w:val="003E0CC7"/>
    <w:rsid w:val="003E18C4"/>
    <w:rsid w:val="003E1B61"/>
    <w:rsid w:val="003E2C93"/>
    <w:rsid w:val="003E4336"/>
    <w:rsid w:val="003E47EB"/>
    <w:rsid w:val="003E4B31"/>
    <w:rsid w:val="003F50DA"/>
    <w:rsid w:val="003F5AC4"/>
    <w:rsid w:val="004018D5"/>
    <w:rsid w:val="00403982"/>
    <w:rsid w:val="00406AF7"/>
    <w:rsid w:val="00407174"/>
    <w:rsid w:val="004139E5"/>
    <w:rsid w:val="00422E0A"/>
    <w:rsid w:val="00423318"/>
    <w:rsid w:val="004235AF"/>
    <w:rsid w:val="00423F46"/>
    <w:rsid w:val="004255A2"/>
    <w:rsid w:val="00425713"/>
    <w:rsid w:val="00425C35"/>
    <w:rsid w:val="00426BD3"/>
    <w:rsid w:val="00427846"/>
    <w:rsid w:val="00430095"/>
    <w:rsid w:val="00431AB8"/>
    <w:rsid w:val="00433C37"/>
    <w:rsid w:val="00434E9E"/>
    <w:rsid w:val="00436E3F"/>
    <w:rsid w:val="00436EF3"/>
    <w:rsid w:val="0043755E"/>
    <w:rsid w:val="00444AB7"/>
    <w:rsid w:val="00445207"/>
    <w:rsid w:val="00445B4E"/>
    <w:rsid w:val="00445D96"/>
    <w:rsid w:val="004462F1"/>
    <w:rsid w:val="00450B29"/>
    <w:rsid w:val="00451B92"/>
    <w:rsid w:val="00452AC7"/>
    <w:rsid w:val="004558D6"/>
    <w:rsid w:val="004567ED"/>
    <w:rsid w:val="0045684F"/>
    <w:rsid w:val="004575D5"/>
    <w:rsid w:val="00457BC2"/>
    <w:rsid w:val="004602C7"/>
    <w:rsid w:val="00460991"/>
    <w:rsid w:val="00460C3C"/>
    <w:rsid w:val="00462D4B"/>
    <w:rsid w:val="00466EA7"/>
    <w:rsid w:val="00467177"/>
    <w:rsid w:val="004671EC"/>
    <w:rsid w:val="00470B23"/>
    <w:rsid w:val="004723E2"/>
    <w:rsid w:val="0047265C"/>
    <w:rsid w:val="00472F90"/>
    <w:rsid w:val="00476940"/>
    <w:rsid w:val="00476F1F"/>
    <w:rsid w:val="004771AB"/>
    <w:rsid w:val="0048025B"/>
    <w:rsid w:val="0048055D"/>
    <w:rsid w:val="00480B77"/>
    <w:rsid w:val="00483601"/>
    <w:rsid w:val="0048554E"/>
    <w:rsid w:val="0048578D"/>
    <w:rsid w:val="004944CE"/>
    <w:rsid w:val="00495188"/>
    <w:rsid w:val="00495643"/>
    <w:rsid w:val="004979AD"/>
    <w:rsid w:val="00497ED9"/>
    <w:rsid w:val="004A04A5"/>
    <w:rsid w:val="004A3113"/>
    <w:rsid w:val="004A53B8"/>
    <w:rsid w:val="004A7224"/>
    <w:rsid w:val="004B0523"/>
    <w:rsid w:val="004B08D8"/>
    <w:rsid w:val="004B1A4E"/>
    <w:rsid w:val="004B412C"/>
    <w:rsid w:val="004B5A70"/>
    <w:rsid w:val="004B7C22"/>
    <w:rsid w:val="004C32BF"/>
    <w:rsid w:val="004C69B2"/>
    <w:rsid w:val="004D0470"/>
    <w:rsid w:val="004D0E00"/>
    <w:rsid w:val="004D0ED7"/>
    <w:rsid w:val="004D3E77"/>
    <w:rsid w:val="004D4686"/>
    <w:rsid w:val="004D6936"/>
    <w:rsid w:val="004D7E6D"/>
    <w:rsid w:val="004E01A4"/>
    <w:rsid w:val="004E036A"/>
    <w:rsid w:val="004E0768"/>
    <w:rsid w:val="004E1369"/>
    <w:rsid w:val="004E5673"/>
    <w:rsid w:val="004E703D"/>
    <w:rsid w:val="004E7214"/>
    <w:rsid w:val="004E7389"/>
    <w:rsid w:val="004F5B75"/>
    <w:rsid w:val="004F6552"/>
    <w:rsid w:val="004F7CE2"/>
    <w:rsid w:val="0050012A"/>
    <w:rsid w:val="00500461"/>
    <w:rsid w:val="00501EC5"/>
    <w:rsid w:val="00504537"/>
    <w:rsid w:val="00505B22"/>
    <w:rsid w:val="00507B20"/>
    <w:rsid w:val="0051166E"/>
    <w:rsid w:val="0051190D"/>
    <w:rsid w:val="00511B65"/>
    <w:rsid w:val="005147D8"/>
    <w:rsid w:val="00514EBF"/>
    <w:rsid w:val="00516907"/>
    <w:rsid w:val="00517A15"/>
    <w:rsid w:val="005231E2"/>
    <w:rsid w:val="00524D41"/>
    <w:rsid w:val="0053338F"/>
    <w:rsid w:val="00533705"/>
    <w:rsid w:val="005338C1"/>
    <w:rsid w:val="00534156"/>
    <w:rsid w:val="00534648"/>
    <w:rsid w:val="0053727A"/>
    <w:rsid w:val="005422EC"/>
    <w:rsid w:val="00543B00"/>
    <w:rsid w:val="00543C99"/>
    <w:rsid w:val="00547331"/>
    <w:rsid w:val="0055120F"/>
    <w:rsid w:val="00552D87"/>
    <w:rsid w:val="005542DA"/>
    <w:rsid w:val="005552D3"/>
    <w:rsid w:val="00556412"/>
    <w:rsid w:val="00556721"/>
    <w:rsid w:val="00556E6D"/>
    <w:rsid w:val="005616EB"/>
    <w:rsid w:val="00563889"/>
    <w:rsid w:val="00563EB6"/>
    <w:rsid w:val="005655AD"/>
    <w:rsid w:val="00565CD7"/>
    <w:rsid w:val="00566130"/>
    <w:rsid w:val="00567722"/>
    <w:rsid w:val="00567CA4"/>
    <w:rsid w:val="0057044C"/>
    <w:rsid w:val="0057129A"/>
    <w:rsid w:val="005723B4"/>
    <w:rsid w:val="00573175"/>
    <w:rsid w:val="005732BB"/>
    <w:rsid w:val="00573D43"/>
    <w:rsid w:val="00574935"/>
    <w:rsid w:val="0057646D"/>
    <w:rsid w:val="00580D0F"/>
    <w:rsid w:val="00581721"/>
    <w:rsid w:val="00586A9B"/>
    <w:rsid w:val="00587C5C"/>
    <w:rsid w:val="005916F3"/>
    <w:rsid w:val="00591C38"/>
    <w:rsid w:val="00594FD2"/>
    <w:rsid w:val="00595B9F"/>
    <w:rsid w:val="00595F10"/>
    <w:rsid w:val="005962CC"/>
    <w:rsid w:val="005A1CF5"/>
    <w:rsid w:val="005A2041"/>
    <w:rsid w:val="005A3BFB"/>
    <w:rsid w:val="005A4BD6"/>
    <w:rsid w:val="005A57F2"/>
    <w:rsid w:val="005A5EE5"/>
    <w:rsid w:val="005A6ADD"/>
    <w:rsid w:val="005B1F72"/>
    <w:rsid w:val="005B2862"/>
    <w:rsid w:val="005B4E63"/>
    <w:rsid w:val="005B6667"/>
    <w:rsid w:val="005C054C"/>
    <w:rsid w:val="005C0745"/>
    <w:rsid w:val="005C16C4"/>
    <w:rsid w:val="005C1A5B"/>
    <w:rsid w:val="005C2016"/>
    <w:rsid w:val="005C4A34"/>
    <w:rsid w:val="005C540A"/>
    <w:rsid w:val="005C6176"/>
    <w:rsid w:val="005D2E7F"/>
    <w:rsid w:val="005D4535"/>
    <w:rsid w:val="005D562A"/>
    <w:rsid w:val="005D701B"/>
    <w:rsid w:val="005D7871"/>
    <w:rsid w:val="005D78D3"/>
    <w:rsid w:val="005E1837"/>
    <w:rsid w:val="005E1F14"/>
    <w:rsid w:val="005E4237"/>
    <w:rsid w:val="005E4DD0"/>
    <w:rsid w:val="005E5072"/>
    <w:rsid w:val="005E6250"/>
    <w:rsid w:val="005E6414"/>
    <w:rsid w:val="005E72B0"/>
    <w:rsid w:val="005E7C77"/>
    <w:rsid w:val="005E7F5E"/>
    <w:rsid w:val="005F0F95"/>
    <w:rsid w:val="005F29CB"/>
    <w:rsid w:val="005F45CE"/>
    <w:rsid w:val="005F46B8"/>
    <w:rsid w:val="00603474"/>
    <w:rsid w:val="00604788"/>
    <w:rsid w:val="00607316"/>
    <w:rsid w:val="0061248F"/>
    <w:rsid w:val="00613477"/>
    <w:rsid w:val="00615E33"/>
    <w:rsid w:val="00616749"/>
    <w:rsid w:val="0062027E"/>
    <w:rsid w:val="0062222F"/>
    <w:rsid w:val="00623556"/>
    <w:rsid w:val="00623AEE"/>
    <w:rsid w:val="006258F4"/>
    <w:rsid w:val="006267B2"/>
    <w:rsid w:val="00626964"/>
    <w:rsid w:val="006305C2"/>
    <w:rsid w:val="0063138D"/>
    <w:rsid w:val="006322DD"/>
    <w:rsid w:val="00632C94"/>
    <w:rsid w:val="006357D3"/>
    <w:rsid w:val="00641054"/>
    <w:rsid w:val="00641B94"/>
    <w:rsid w:val="00643DF0"/>
    <w:rsid w:val="00647C45"/>
    <w:rsid w:val="00647C55"/>
    <w:rsid w:val="00647D9E"/>
    <w:rsid w:val="006553E9"/>
    <w:rsid w:val="00655D3C"/>
    <w:rsid w:val="0065747E"/>
    <w:rsid w:val="00657AC6"/>
    <w:rsid w:val="0066091C"/>
    <w:rsid w:val="006619E6"/>
    <w:rsid w:val="00661CFF"/>
    <w:rsid w:val="00662821"/>
    <w:rsid w:val="006632C3"/>
    <w:rsid w:val="00664318"/>
    <w:rsid w:val="006670FA"/>
    <w:rsid w:val="00672D2E"/>
    <w:rsid w:val="00680E4D"/>
    <w:rsid w:val="00681073"/>
    <w:rsid w:val="00683828"/>
    <w:rsid w:val="0068399A"/>
    <w:rsid w:val="00684D0F"/>
    <w:rsid w:val="00685144"/>
    <w:rsid w:val="0068617B"/>
    <w:rsid w:val="00686557"/>
    <w:rsid w:val="00686B55"/>
    <w:rsid w:val="00691CA0"/>
    <w:rsid w:val="006939E5"/>
    <w:rsid w:val="00696031"/>
    <w:rsid w:val="006A1658"/>
    <w:rsid w:val="006A4A37"/>
    <w:rsid w:val="006A6E2F"/>
    <w:rsid w:val="006A7597"/>
    <w:rsid w:val="006B04A0"/>
    <w:rsid w:val="006B04C6"/>
    <w:rsid w:val="006B08BD"/>
    <w:rsid w:val="006B0EAC"/>
    <w:rsid w:val="006B1855"/>
    <w:rsid w:val="006B1BAE"/>
    <w:rsid w:val="006B328C"/>
    <w:rsid w:val="006B423C"/>
    <w:rsid w:val="006B691B"/>
    <w:rsid w:val="006B6BC8"/>
    <w:rsid w:val="006B700C"/>
    <w:rsid w:val="006C2F49"/>
    <w:rsid w:val="006C41A6"/>
    <w:rsid w:val="006D0230"/>
    <w:rsid w:val="006D10A2"/>
    <w:rsid w:val="006D2D65"/>
    <w:rsid w:val="006D2F11"/>
    <w:rsid w:val="006D53E8"/>
    <w:rsid w:val="006D5CF1"/>
    <w:rsid w:val="006E0CB1"/>
    <w:rsid w:val="006E0F49"/>
    <w:rsid w:val="006E154C"/>
    <w:rsid w:val="006E2BD5"/>
    <w:rsid w:val="006E2E93"/>
    <w:rsid w:val="006E4A16"/>
    <w:rsid w:val="006E5B37"/>
    <w:rsid w:val="006E759B"/>
    <w:rsid w:val="006F07EE"/>
    <w:rsid w:val="006F4C38"/>
    <w:rsid w:val="006F6B44"/>
    <w:rsid w:val="007013D2"/>
    <w:rsid w:val="00701A5F"/>
    <w:rsid w:val="00702FD3"/>
    <w:rsid w:val="007036A8"/>
    <w:rsid w:val="00705C59"/>
    <w:rsid w:val="00705D76"/>
    <w:rsid w:val="007067F7"/>
    <w:rsid w:val="00707F8B"/>
    <w:rsid w:val="00711C92"/>
    <w:rsid w:val="0071356F"/>
    <w:rsid w:val="007146BA"/>
    <w:rsid w:val="00714D68"/>
    <w:rsid w:val="00716EB4"/>
    <w:rsid w:val="00720AF9"/>
    <w:rsid w:val="00722B36"/>
    <w:rsid w:val="00723029"/>
    <w:rsid w:val="007266F5"/>
    <w:rsid w:val="00733141"/>
    <w:rsid w:val="00734B3F"/>
    <w:rsid w:val="00735289"/>
    <w:rsid w:val="00735AC0"/>
    <w:rsid w:val="00737B69"/>
    <w:rsid w:val="00737C65"/>
    <w:rsid w:val="00741999"/>
    <w:rsid w:val="007442C1"/>
    <w:rsid w:val="00744E07"/>
    <w:rsid w:val="00744E82"/>
    <w:rsid w:val="00745936"/>
    <w:rsid w:val="00745BFF"/>
    <w:rsid w:val="00746085"/>
    <w:rsid w:val="007509CF"/>
    <w:rsid w:val="00750B6A"/>
    <w:rsid w:val="00752E12"/>
    <w:rsid w:val="00754B51"/>
    <w:rsid w:val="00756A72"/>
    <w:rsid w:val="00756AA5"/>
    <w:rsid w:val="00756B71"/>
    <w:rsid w:val="00757A3A"/>
    <w:rsid w:val="00760D4F"/>
    <w:rsid w:val="0076285A"/>
    <w:rsid w:val="00763B8D"/>
    <w:rsid w:val="00764D6E"/>
    <w:rsid w:val="00765CE8"/>
    <w:rsid w:val="007706E8"/>
    <w:rsid w:val="0077259F"/>
    <w:rsid w:val="00773A6D"/>
    <w:rsid w:val="00773E30"/>
    <w:rsid w:val="0077491B"/>
    <w:rsid w:val="007755A2"/>
    <w:rsid w:val="00776B3E"/>
    <w:rsid w:val="007806A9"/>
    <w:rsid w:val="00782410"/>
    <w:rsid w:val="00783904"/>
    <w:rsid w:val="0078498F"/>
    <w:rsid w:val="00790455"/>
    <w:rsid w:val="00791165"/>
    <w:rsid w:val="00791576"/>
    <w:rsid w:val="0079373B"/>
    <w:rsid w:val="007939FF"/>
    <w:rsid w:val="00794673"/>
    <w:rsid w:val="0079600E"/>
    <w:rsid w:val="007973DA"/>
    <w:rsid w:val="0079776F"/>
    <w:rsid w:val="007A4531"/>
    <w:rsid w:val="007A55B8"/>
    <w:rsid w:val="007A7F19"/>
    <w:rsid w:val="007B22DE"/>
    <w:rsid w:val="007B2BB4"/>
    <w:rsid w:val="007B384A"/>
    <w:rsid w:val="007B47B5"/>
    <w:rsid w:val="007B57C6"/>
    <w:rsid w:val="007B5E2E"/>
    <w:rsid w:val="007C1A58"/>
    <w:rsid w:val="007C26BF"/>
    <w:rsid w:val="007C2BC4"/>
    <w:rsid w:val="007C4E0F"/>
    <w:rsid w:val="007C5F01"/>
    <w:rsid w:val="007D2595"/>
    <w:rsid w:val="007D26D6"/>
    <w:rsid w:val="007D2B37"/>
    <w:rsid w:val="007D4724"/>
    <w:rsid w:val="007D59EF"/>
    <w:rsid w:val="007D6423"/>
    <w:rsid w:val="007D6F13"/>
    <w:rsid w:val="007D7916"/>
    <w:rsid w:val="007E24BC"/>
    <w:rsid w:val="007E2AA9"/>
    <w:rsid w:val="007E2B9A"/>
    <w:rsid w:val="007E47D4"/>
    <w:rsid w:val="007E7128"/>
    <w:rsid w:val="007E7307"/>
    <w:rsid w:val="007E733D"/>
    <w:rsid w:val="007F1B9C"/>
    <w:rsid w:val="007F2848"/>
    <w:rsid w:val="007F2E5B"/>
    <w:rsid w:val="007F7ADF"/>
    <w:rsid w:val="007F7D49"/>
    <w:rsid w:val="00810542"/>
    <w:rsid w:val="008106EB"/>
    <w:rsid w:val="008158BF"/>
    <w:rsid w:val="00815B21"/>
    <w:rsid w:val="008163F4"/>
    <w:rsid w:val="00824BA4"/>
    <w:rsid w:val="008254C6"/>
    <w:rsid w:val="0083252B"/>
    <w:rsid w:val="008338D5"/>
    <w:rsid w:val="008410CC"/>
    <w:rsid w:val="0084263B"/>
    <w:rsid w:val="0085262B"/>
    <w:rsid w:val="00853E64"/>
    <w:rsid w:val="00855AEC"/>
    <w:rsid w:val="008561B9"/>
    <w:rsid w:val="008626B1"/>
    <w:rsid w:val="0087072E"/>
    <w:rsid w:val="008719BE"/>
    <w:rsid w:val="00873F2C"/>
    <w:rsid w:val="0087637C"/>
    <w:rsid w:val="008768B3"/>
    <w:rsid w:val="00877D81"/>
    <w:rsid w:val="00881396"/>
    <w:rsid w:val="00881CEF"/>
    <w:rsid w:val="00885507"/>
    <w:rsid w:val="00886AAC"/>
    <w:rsid w:val="00886BAF"/>
    <w:rsid w:val="008878A0"/>
    <w:rsid w:val="008915BA"/>
    <w:rsid w:val="008948BE"/>
    <w:rsid w:val="00894AC2"/>
    <w:rsid w:val="0089600D"/>
    <w:rsid w:val="0089734E"/>
    <w:rsid w:val="008976BC"/>
    <w:rsid w:val="008A00B5"/>
    <w:rsid w:val="008A05D2"/>
    <w:rsid w:val="008A0D26"/>
    <w:rsid w:val="008A1096"/>
    <w:rsid w:val="008A22FB"/>
    <w:rsid w:val="008A3A7D"/>
    <w:rsid w:val="008A5246"/>
    <w:rsid w:val="008A7E23"/>
    <w:rsid w:val="008B4B92"/>
    <w:rsid w:val="008B6592"/>
    <w:rsid w:val="008C39A1"/>
    <w:rsid w:val="008D0394"/>
    <w:rsid w:val="008D32CB"/>
    <w:rsid w:val="008D504F"/>
    <w:rsid w:val="008D5338"/>
    <w:rsid w:val="008D7646"/>
    <w:rsid w:val="008D7904"/>
    <w:rsid w:val="008E059F"/>
    <w:rsid w:val="008E237C"/>
    <w:rsid w:val="008E2CF9"/>
    <w:rsid w:val="008E3A52"/>
    <w:rsid w:val="008E6270"/>
    <w:rsid w:val="008E688E"/>
    <w:rsid w:val="008F245A"/>
    <w:rsid w:val="008F25B6"/>
    <w:rsid w:val="008F3B0D"/>
    <w:rsid w:val="008F4E27"/>
    <w:rsid w:val="008F5C8C"/>
    <w:rsid w:val="008F5E24"/>
    <w:rsid w:val="009030D7"/>
    <w:rsid w:val="009035AD"/>
    <w:rsid w:val="00903C53"/>
    <w:rsid w:val="009042ED"/>
    <w:rsid w:val="009049F3"/>
    <w:rsid w:val="00911405"/>
    <w:rsid w:val="0091242F"/>
    <w:rsid w:val="009167F2"/>
    <w:rsid w:val="00916B9F"/>
    <w:rsid w:val="009170B5"/>
    <w:rsid w:val="00917D16"/>
    <w:rsid w:val="00920A38"/>
    <w:rsid w:val="009216C5"/>
    <w:rsid w:val="009227FE"/>
    <w:rsid w:val="00922D0F"/>
    <w:rsid w:val="0092544C"/>
    <w:rsid w:val="00926AD9"/>
    <w:rsid w:val="00926B50"/>
    <w:rsid w:val="00927DBD"/>
    <w:rsid w:val="0093051C"/>
    <w:rsid w:val="009307B6"/>
    <w:rsid w:val="00932718"/>
    <w:rsid w:val="0093387A"/>
    <w:rsid w:val="0093648E"/>
    <w:rsid w:val="00936EEB"/>
    <w:rsid w:val="00941069"/>
    <w:rsid w:val="00942D43"/>
    <w:rsid w:val="00942E1F"/>
    <w:rsid w:val="009431C8"/>
    <w:rsid w:val="009433DF"/>
    <w:rsid w:val="00944891"/>
    <w:rsid w:val="00945A39"/>
    <w:rsid w:val="00945B63"/>
    <w:rsid w:val="00950DB5"/>
    <w:rsid w:val="00955C82"/>
    <w:rsid w:val="00961B7F"/>
    <w:rsid w:val="00962523"/>
    <w:rsid w:val="0096318F"/>
    <w:rsid w:val="0096363C"/>
    <w:rsid w:val="00963961"/>
    <w:rsid w:val="0096508C"/>
    <w:rsid w:val="009671D7"/>
    <w:rsid w:val="009713FB"/>
    <w:rsid w:val="0097169D"/>
    <w:rsid w:val="009719CE"/>
    <w:rsid w:val="00971DC8"/>
    <w:rsid w:val="00976467"/>
    <w:rsid w:val="00976CFF"/>
    <w:rsid w:val="009807EB"/>
    <w:rsid w:val="0098113D"/>
    <w:rsid w:val="00986440"/>
    <w:rsid w:val="009911AC"/>
    <w:rsid w:val="00994633"/>
    <w:rsid w:val="00995D61"/>
    <w:rsid w:val="00997753"/>
    <w:rsid w:val="00997797"/>
    <w:rsid w:val="009979E6"/>
    <w:rsid w:val="009A0E1E"/>
    <w:rsid w:val="009A16FD"/>
    <w:rsid w:val="009A2B1C"/>
    <w:rsid w:val="009A313B"/>
    <w:rsid w:val="009A3604"/>
    <w:rsid w:val="009A3CDC"/>
    <w:rsid w:val="009A4091"/>
    <w:rsid w:val="009A65D9"/>
    <w:rsid w:val="009A763E"/>
    <w:rsid w:val="009B10B6"/>
    <w:rsid w:val="009B2819"/>
    <w:rsid w:val="009B3319"/>
    <w:rsid w:val="009B45E1"/>
    <w:rsid w:val="009B6897"/>
    <w:rsid w:val="009B691B"/>
    <w:rsid w:val="009C0760"/>
    <w:rsid w:val="009C0E0D"/>
    <w:rsid w:val="009C10F5"/>
    <w:rsid w:val="009C1B2B"/>
    <w:rsid w:val="009C1D99"/>
    <w:rsid w:val="009C1F97"/>
    <w:rsid w:val="009C57EB"/>
    <w:rsid w:val="009C64CD"/>
    <w:rsid w:val="009C7729"/>
    <w:rsid w:val="009D16A1"/>
    <w:rsid w:val="009D1ECB"/>
    <w:rsid w:val="009D3E6A"/>
    <w:rsid w:val="009D412F"/>
    <w:rsid w:val="009D4269"/>
    <w:rsid w:val="009D690F"/>
    <w:rsid w:val="009E1DE2"/>
    <w:rsid w:val="009E2411"/>
    <w:rsid w:val="009E26EA"/>
    <w:rsid w:val="009E2D5C"/>
    <w:rsid w:val="009E2EAD"/>
    <w:rsid w:val="009E3829"/>
    <w:rsid w:val="009F04C2"/>
    <w:rsid w:val="009F0FCC"/>
    <w:rsid w:val="009F1277"/>
    <w:rsid w:val="009F13D8"/>
    <w:rsid w:val="009F3590"/>
    <w:rsid w:val="009F3F5A"/>
    <w:rsid w:val="009F47A9"/>
    <w:rsid w:val="009F4D67"/>
    <w:rsid w:val="009F4F5B"/>
    <w:rsid w:val="009F54F9"/>
    <w:rsid w:val="009F5560"/>
    <w:rsid w:val="00A0053E"/>
    <w:rsid w:val="00A008C3"/>
    <w:rsid w:val="00A00BB3"/>
    <w:rsid w:val="00A013BE"/>
    <w:rsid w:val="00A01979"/>
    <w:rsid w:val="00A0206C"/>
    <w:rsid w:val="00A02C96"/>
    <w:rsid w:val="00A036D2"/>
    <w:rsid w:val="00A0680E"/>
    <w:rsid w:val="00A10898"/>
    <w:rsid w:val="00A10A80"/>
    <w:rsid w:val="00A11C62"/>
    <w:rsid w:val="00A14D27"/>
    <w:rsid w:val="00A17BE6"/>
    <w:rsid w:val="00A17DF4"/>
    <w:rsid w:val="00A21F5D"/>
    <w:rsid w:val="00A2223C"/>
    <w:rsid w:val="00A22668"/>
    <w:rsid w:val="00A227DE"/>
    <w:rsid w:val="00A24611"/>
    <w:rsid w:val="00A25DD6"/>
    <w:rsid w:val="00A2616C"/>
    <w:rsid w:val="00A2703E"/>
    <w:rsid w:val="00A27C86"/>
    <w:rsid w:val="00A33832"/>
    <w:rsid w:val="00A351F6"/>
    <w:rsid w:val="00A355F3"/>
    <w:rsid w:val="00A373B3"/>
    <w:rsid w:val="00A379BA"/>
    <w:rsid w:val="00A40040"/>
    <w:rsid w:val="00A422A6"/>
    <w:rsid w:val="00A43005"/>
    <w:rsid w:val="00A435D6"/>
    <w:rsid w:val="00A43605"/>
    <w:rsid w:val="00A44CE2"/>
    <w:rsid w:val="00A45390"/>
    <w:rsid w:val="00A471B3"/>
    <w:rsid w:val="00A47477"/>
    <w:rsid w:val="00A52430"/>
    <w:rsid w:val="00A53E01"/>
    <w:rsid w:val="00A54AFC"/>
    <w:rsid w:val="00A55755"/>
    <w:rsid w:val="00A57104"/>
    <w:rsid w:val="00A57B6A"/>
    <w:rsid w:val="00A60C67"/>
    <w:rsid w:val="00A6240D"/>
    <w:rsid w:val="00A71CBF"/>
    <w:rsid w:val="00A72920"/>
    <w:rsid w:val="00A737B3"/>
    <w:rsid w:val="00A75DBC"/>
    <w:rsid w:val="00A76B4E"/>
    <w:rsid w:val="00A76BCA"/>
    <w:rsid w:val="00A77189"/>
    <w:rsid w:val="00A7772A"/>
    <w:rsid w:val="00A806F0"/>
    <w:rsid w:val="00A82373"/>
    <w:rsid w:val="00A82C32"/>
    <w:rsid w:val="00A8342C"/>
    <w:rsid w:val="00A8512F"/>
    <w:rsid w:val="00A85281"/>
    <w:rsid w:val="00A8780E"/>
    <w:rsid w:val="00A87CFB"/>
    <w:rsid w:val="00A87EAC"/>
    <w:rsid w:val="00A91050"/>
    <w:rsid w:val="00A910A7"/>
    <w:rsid w:val="00A915BB"/>
    <w:rsid w:val="00A91D63"/>
    <w:rsid w:val="00A932B1"/>
    <w:rsid w:val="00A957B3"/>
    <w:rsid w:val="00AA1A19"/>
    <w:rsid w:val="00AA23B3"/>
    <w:rsid w:val="00AA29CD"/>
    <w:rsid w:val="00AA2C99"/>
    <w:rsid w:val="00AA5134"/>
    <w:rsid w:val="00AA7106"/>
    <w:rsid w:val="00AB062D"/>
    <w:rsid w:val="00AB32AB"/>
    <w:rsid w:val="00AC42CB"/>
    <w:rsid w:val="00AC49AA"/>
    <w:rsid w:val="00AC4AF7"/>
    <w:rsid w:val="00AC4CBB"/>
    <w:rsid w:val="00AC7C4B"/>
    <w:rsid w:val="00AD0437"/>
    <w:rsid w:val="00AD0609"/>
    <w:rsid w:val="00AD264D"/>
    <w:rsid w:val="00AD3E4D"/>
    <w:rsid w:val="00AD7A06"/>
    <w:rsid w:val="00AD7C8D"/>
    <w:rsid w:val="00AE04F6"/>
    <w:rsid w:val="00AE2E79"/>
    <w:rsid w:val="00AE4F07"/>
    <w:rsid w:val="00AE6F08"/>
    <w:rsid w:val="00AF0952"/>
    <w:rsid w:val="00AF2EA8"/>
    <w:rsid w:val="00AF3414"/>
    <w:rsid w:val="00AF50B0"/>
    <w:rsid w:val="00AF5165"/>
    <w:rsid w:val="00AF5B84"/>
    <w:rsid w:val="00AF6650"/>
    <w:rsid w:val="00AF7121"/>
    <w:rsid w:val="00AF788E"/>
    <w:rsid w:val="00B00C1D"/>
    <w:rsid w:val="00B051D3"/>
    <w:rsid w:val="00B06340"/>
    <w:rsid w:val="00B0687B"/>
    <w:rsid w:val="00B07912"/>
    <w:rsid w:val="00B10D6C"/>
    <w:rsid w:val="00B1156B"/>
    <w:rsid w:val="00B11E67"/>
    <w:rsid w:val="00B122DD"/>
    <w:rsid w:val="00B1478A"/>
    <w:rsid w:val="00B15274"/>
    <w:rsid w:val="00B160D1"/>
    <w:rsid w:val="00B20CF4"/>
    <w:rsid w:val="00B218AA"/>
    <w:rsid w:val="00B220C6"/>
    <w:rsid w:val="00B22AEC"/>
    <w:rsid w:val="00B2565A"/>
    <w:rsid w:val="00B27377"/>
    <w:rsid w:val="00B30613"/>
    <w:rsid w:val="00B32561"/>
    <w:rsid w:val="00B33DAD"/>
    <w:rsid w:val="00B33F4C"/>
    <w:rsid w:val="00B34817"/>
    <w:rsid w:val="00B36623"/>
    <w:rsid w:val="00B37616"/>
    <w:rsid w:val="00B402F5"/>
    <w:rsid w:val="00B41FFC"/>
    <w:rsid w:val="00B435EA"/>
    <w:rsid w:val="00B479DC"/>
    <w:rsid w:val="00B501CE"/>
    <w:rsid w:val="00B51148"/>
    <w:rsid w:val="00B51EBA"/>
    <w:rsid w:val="00B52280"/>
    <w:rsid w:val="00B52B22"/>
    <w:rsid w:val="00B53DED"/>
    <w:rsid w:val="00B56C3C"/>
    <w:rsid w:val="00B579E6"/>
    <w:rsid w:val="00B57AC2"/>
    <w:rsid w:val="00B60C45"/>
    <w:rsid w:val="00B62969"/>
    <w:rsid w:val="00B63289"/>
    <w:rsid w:val="00B653BE"/>
    <w:rsid w:val="00B65434"/>
    <w:rsid w:val="00B65B86"/>
    <w:rsid w:val="00B728D9"/>
    <w:rsid w:val="00B7612A"/>
    <w:rsid w:val="00B7789A"/>
    <w:rsid w:val="00B80380"/>
    <w:rsid w:val="00B81725"/>
    <w:rsid w:val="00B81962"/>
    <w:rsid w:val="00B819E2"/>
    <w:rsid w:val="00B83430"/>
    <w:rsid w:val="00B83F91"/>
    <w:rsid w:val="00B857E6"/>
    <w:rsid w:val="00B91792"/>
    <w:rsid w:val="00B942AE"/>
    <w:rsid w:val="00BA1166"/>
    <w:rsid w:val="00BA26B0"/>
    <w:rsid w:val="00BA59A2"/>
    <w:rsid w:val="00BB0346"/>
    <w:rsid w:val="00BB288B"/>
    <w:rsid w:val="00BB4F22"/>
    <w:rsid w:val="00BC05F0"/>
    <w:rsid w:val="00BC3198"/>
    <w:rsid w:val="00BC395C"/>
    <w:rsid w:val="00BC44EF"/>
    <w:rsid w:val="00BC59AE"/>
    <w:rsid w:val="00BC5F6B"/>
    <w:rsid w:val="00BC6699"/>
    <w:rsid w:val="00BC70F8"/>
    <w:rsid w:val="00BD2F03"/>
    <w:rsid w:val="00BD4B24"/>
    <w:rsid w:val="00BD6035"/>
    <w:rsid w:val="00BD66C0"/>
    <w:rsid w:val="00BD67A1"/>
    <w:rsid w:val="00BD6E37"/>
    <w:rsid w:val="00BE2532"/>
    <w:rsid w:val="00BE39B7"/>
    <w:rsid w:val="00BE4F0D"/>
    <w:rsid w:val="00BE4F1A"/>
    <w:rsid w:val="00BE50FC"/>
    <w:rsid w:val="00BE54B5"/>
    <w:rsid w:val="00BE5845"/>
    <w:rsid w:val="00BE5AE6"/>
    <w:rsid w:val="00BE7238"/>
    <w:rsid w:val="00BE7270"/>
    <w:rsid w:val="00BE72D0"/>
    <w:rsid w:val="00BF0E68"/>
    <w:rsid w:val="00BF116E"/>
    <w:rsid w:val="00BF1B04"/>
    <w:rsid w:val="00BF2282"/>
    <w:rsid w:val="00BF4706"/>
    <w:rsid w:val="00BF51BD"/>
    <w:rsid w:val="00C02921"/>
    <w:rsid w:val="00C03A7B"/>
    <w:rsid w:val="00C045F5"/>
    <w:rsid w:val="00C05C62"/>
    <w:rsid w:val="00C1077C"/>
    <w:rsid w:val="00C11DB0"/>
    <w:rsid w:val="00C132E1"/>
    <w:rsid w:val="00C16C77"/>
    <w:rsid w:val="00C17D82"/>
    <w:rsid w:val="00C23E74"/>
    <w:rsid w:val="00C243F0"/>
    <w:rsid w:val="00C27248"/>
    <w:rsid w:val="00C27603"/>
    <w:rsid w:val="00C277E0"/>
    <w:rsid w:val="00C318E7"/>
    <w:rsid w:val="00C36554"/>
    <w:rsid w:val="00C3750E"/>
    <w:rsid w:val="00C4305F"/>
    <w:rsid w:val="00C43221"/>
    <w:rsid w:val="00C438F0"/>
    <w:rsid w:val="00C44B5C"/>
    <w:rsid w:val="00C44D2C"/>
    <w:rsid w:val="00C4512C"/>
    <w:rsid w:val="00C470B6"/>
    <w:rsid w:val="00C52561"/>
    <w:rsid w:val="00C53402"/>
    <w:rsid w:val="00C539CE"/>
    <w:rsid w:val="00C54F66"/>
    <w:rsid w:val="00C61E3B"/>
    <w:rsid w:val="00C6298E"/>
    <w:rsid w:val="00C6310A"/>
    <w:rsid w:val="00C64131"/>
    <w:rsid w:val="00C64AD4"/>
    <w:rsid w:val="00C653C8"/>
    <w:rsid w:val="00C714DE"/>
    <w:rsid w:val="00C73779"/>
    <w:rsid w:val="00C74EBB"/>
    <w:rsid w:val="00C75A41"/>
    <w:rsid w:val="00C77F71"/>
    <w:rsid w:val="00C82BCD"/>
    <w:rsid w:val="00C83652"/>
    <w:rsid w:val="00C83B9A"/>
    <w:rsid w:val="00C84533"/>
    <w:rsid w:val="00C84553"/>
    <w:rsid w:val="00C858CC"/>
    <w:rsid w:val="00C85CAA"/>
    <w:rsid w:val="00C875B0"/>
    <w:rsid w:val="00C90AED"/>
    <w:rsid w:val="00C933BA"/>
    <w:rsid w:val="00C935CB"/>
    <w:rsid w:val="00C95B1F"/>
    <w:rsid w:val="00C96000"/>
    <w:rsid w:val="00CA1813"/>
    <w:rsid w:val="00CA5600"/>
    <w:rsid w:val="00CA6155"/>
    <w:rsid w:val="00CB0CF1"/>
    <w:rsid w:val="00CB28CF"/>
    <w:rsid w:val="00CB351D"/>
    <w:rsid w:val="00CB36D3"/>
    <w:rsid w:val="00CB4A5B"/>
    <w:rsid w:val="00CB6378"/>
    <w:rsid w:val="00CC0B1E"/>
    <w:rsid w:val="00CC2ACE"/>
    <w:rsid w:val="00CC7C61"/>
    <w:rsid w:val="00CD3420"/>
    <w:rsid w:val="00CD4608"/>
    <w:rsid w:val="00CD4AAD"/>
    <w:rsid w:val="00CD6B00"/>
    <w:rsid w:val="00CD6C43"/>
    <w:rsid w:val="00CD7B9D"/>
    <w:rsid w:val="00CD7D11"/>
    <w:rsid w:val="00CE043C"/>
    <w:rsid w:val="00CE0A5D"/>
    <w:rsid w:val="00CE26A2"/>
    <w:rsid w:val="00CE295F"/>
    <w:rsid w:val="00CE2BB4"/>
    <w:rsid w:val="00CE3815"/>
    <w:rsid w:val="00CE3C43"/>
    <w:rsid w:val="00CE4512"/>
    <w:rsid w:val="00CE63A4"/>
    <w:rsid w:val="00CE65F8"/>
    <w:rsid w:val="00CF1617"/>
    <w:rsid w:val="00CF26CD"/>
    <w:rsid w:val="00CF2B2F"/>
    <w:rsid w:val="00CF39DC"/>
    <w:rsid w:val="00CF3E77"/>
    <w:rsid w:val="00CF6FB1"/>
    <w:rsid w:val="00D05AD2"/>
    <w:rsid w:val="00D06303"/>
    <w:rsid w:val="00D06882"/>
    <w:rsid w:val="00D0698A"/>
    <w:rsid w:val="00D07120"/>
    <w:rsid w:val="00D13660"/>
    <w:rsid w:val="00D1601D"/>
    <w:rsid w:val="00D164DF"/>
    <w:rsid w:val="00D206C0"/>
    <w:rsid w:val="00D20B23"/>
    <w:rsid w:val="00D20B8D"/>
    <w:rsid w:val="00D2190E"/>
    <w:rsid w:val="00D24561"/>
    <w:rsid w:val="00D24FD8"/>
    <w:rsid w:val="00D27130"/>
    <w:rsid w:val="00D3028C"/>
    <w:rsid w:val="00D32148"/>
    <w:rsid w:val="00D3251F"/>
    <w:rsid w:val="00D34B22"/>
    <w:rsid w:val="00D35D79"/>
    <w:rsid w:val="00D36B09"/>
    <w:rsid w:val="00D42A3D"/>
    <w:rsid w:val="00D502AE"/>
    <w:rsid w:val="00D505B7"/>
    <w:rsid w:val="00D61A7F"/>
    <w:rsid w:val="00D61BEB"/>
    <w:rsid w:val="00D62060"/>
    <w:rsid w:val="00D6446E"/>
    <w:rsid w:val="00D718A4"/>
    <w:rsid w:val="00D71C81"/>
    <w:rsid w:val="00D73128"/>
    <w:rsid w:val="00D73668"/>
    <w:rsid w:val="00D737EA"/>
    <w:rsid w:val="00D764C0"/>
    <w:rsid w:val="00D773D5"/>
    <w:rsid w:val="00D80F66"/>
    <w:rsid w:val="00D83C84"/>
    <w:rsid w:val="00D90880"/>
    <w:rsid w:val="00D915D6"/>
    <w:rsid w:val="00D91627"/>
    <w:rsid w:val="00D924C7"/>
    <w:rsid w:val="00D9284D"/>
    <w:rsid w:val="00D9330E"/>
    <w:rsid w:val="00D9462E"/>
    <w:rsid w:val="00D94B63"/>
    <w:rsid w:val="00DA2C48"/>
    <w:rsid w:val="00DA2FF4"/>
    <w:rsid w:val="00DA3C36"/>
    <w:rsid w:val="00DA4508"/>
    <w:rsid w:val="00DA4998"/>
    <w:rsid w:val="00DB1E14"/>
    <w:rsid w:val="00DB7EE7"/>
    <w:rsid w:val="00DC0886"/>
    <w:rsid w:val="00DC1271"/>
    <w:rsid w:val="00DC2918"/>
    <w:rsid w:val="00DC3797"/>
    <w:rsid w:val="00DD3E6F"/>
    <w:rsid w:val="00DD5608"/>
    <w:rsid w:val="00DD5FE0"/>
    <w:rsid w:val="00DE140B"/>
    <w:rsid w:val="00DE32E8"/>
    <w:rsid w:val="00DE516E"/>
    <w:rsid w:val="00DE7D46"/>
    <w:rsid w:val="00DF0B12"/>
    <w:rsid w:val="00DF1181"/>
    <w:rsid w:val="00DF1754"/>
    <w:rsid w:val="00DF24EA"/>
    <w:rsid w:val="00DF45D4"/>
    <w:rsid w:val="00DF62A1"/>
    <w:rsid w:val="00DF6F81"/>
    <w:rsid w:val="00E00C03"/>
    <w:rsid w:val="00E01A58"/>
    <w:rsid w:val="00E02232"/>
    <w:rsid w:val="00E03B72"/>
    <w:rsid w:val="00E04E0C"/>
    <w:rsid w:val="00E0535E"/>
    <w:rsid w:val="00E06C56"/>
    <w:rsid w:val="00E07185"/>
    <w:rsid w:val="00E0748E"/>
    <w:rsid w:val="00E1310D"/>
    <w:rsid w:val="00E14EE0"/>
    <w:rsid w:val="00E1544B"/>
    <w:rsid w:val="00E15C9A"/>
    <w:rsid w:val="00E15D45"/>
    <w:rsid w:val="00E17809"/>
    <w:rsid w:val="00E20A02"/>
    <w:rsid w:val="00E20A23"/>
    <w:rsid w:val="00E21EAB"/>
    <w:rsid w:val="00E231DC"/>
    <w:rsid w:val="00E23755"/>
    <w:rsid w:val="00E27EE1"/>
    <w:rsid w:val="00E31D37"/>
    <w:rsid w:val="00E352FD"/>
    <w:rsid w:val="00E4475E"/>
    <w:rsid w:val="00E462C2"/>
    <w:rsid w:val="00E47ADF"/>
    <w:rsid w:val="00E47E9E"/>
    <w:rsid w:val="00E50333"/>
    <w:rsid w:val="00E524D4"/>
    <w:rsid w:val="00E52EDD"/>
    <w:rsid w:val="00E53985"/>
    <w:rsid w:val="00E53EB2"/>
    <w:rsid w:val="00E5421D"/>
    <w:rsid w:val="00E549B2"/>
    <w:rsid w:val="00E6077B"/>
    <w:rsid w:val="00E6551D"/>
    <w:rsid w:val="00E66B13"/>
    <w:rsid w:val="00E671C8"/>
    <w:rsid w:val="00E73795"/>
    <w:rsid w:val="00E73FCC"/>
    <w:rsid w:val="00E749C0"/>
    <w:rsid w:val="00E76324"/>
    <w:rsid w:val="00E7798E"/>
    <w:rsid w:val="00E812AC"/>
    <w:rsid w:val="00E82C70"/>
    <w:rsid w:val="00E82E5E"/>
    <w:rsid w:val="00E832C9"/>
    <w:rsid w:val="00E84C9B"/>
    <w:rsid w:val="00E86E38"/>
    <w:rsid w:val="00E91A79"/>
    <w:rsid w:val="00E91B9B"/>
    <w:rsid w:val="00E92DB8"/>
    <w:rsid w:val="00E93400"/>
    <w:rsid w:val="00E93BC9"/>
    <w:rsid w:val="00E95EFE"/>
    <w:rsid w:val="00E95F79"/>
    <w:rsid w:val="00EA0652"/>
    <w:rsid w:val="00EA0ED8"/>
    <w:rsid w:val="00EA1EBF"/>
    <w:rsid w:val="00EA3D60"/>
    <w:rsid w:val="00EA5F44"/>
    <w:rsid w:val="00EA75C1"/>
    <w:rsid w:val="00EB0FFD"/>
    <w:rsid w:val="00EB72B5"/>
    <w:rsid w:val="00EB7301"/>
    <w:rsid w:val="00EC2BAD"/>
    <w:rsid w:val="00EC60AA"/>
    <w:rsid w:val="00EC6BDC"/>
    <w:rsid w:val="00EC6EF3"/>
    <w:rsid w:val="00EC7F78"/>
    <w:rsid w:val="00ED294D"/>
    <w:rsid w:val="00ED299A"/>
    <w:rsid w:val="00ED2A49"/>
    <w:rsid w:val="00ED7607"/>
    <w:rsid w:val="00EE0269"/>
    <w:rsid w:val="00EE3D6A"/>
    <w:rsid w:val="00EE5756"/>
    <w:rsid w:val="00EE6EAE"/>
    <w:rsid w:val="00EF0D7A"/>
    <w:rsid w:val="00EF356A"/>
    <w:rsid w:val="00EF4306"/>
    <w:rsid w:val="00EF6868"/>
    <w:rsid w:val="00F008E3"/>
    <w:rsid w:val="00F011E8"/>
    <w:rsid w:val="00F0154C"/>
    <w:rsid w:val="00F0464C"/>
    <w:rsid w:val="00F06FE2"/>
    <w:rsid w:val="00F12C68"/>
    <w:rsid w:val="00F153B0"/>
    <w:rsid w:val="00F15BC2"/>
    <w:rsid w:val="00F17336"/>
    <w:rsid w:val="00F20BA9"/>
    <w:rsid w:val="00F26680"/>
    <w:rsid w:val="00F27268"/>
    <w:rsid w:val="00F277FA"/>
    <w:rsid w:val="00F2780E"/>
    <w:rsid w:val="00F300E5"/>
    <w:rsid w:val="00F3049B"/>
    <w:rsid w:val="00F35EFF"/>
    <w:rsid w:val="00F368B5"/>
    <w:rsid w:val="00F37076"/>
    <w:rsid w:val="00F3775B"/>
    <w:rsid w:val="00F406A6"/>
    <w:rsid w:val="00F41517"/>
    <w:rsid w:val="00F41DB0"/>
    <w:rsid w:val="00F421DE"/>
    <w:rsid w:val="00F43A87"/>
    <w:rsid w:val="00F4537D"/>
    <w:rsid w:val="00F503C7"/>
    <w:rsid w:val="00F504BC"/>
    <w:rsid w:val="00F5142F"/>
    <w:rsid w:val="00F5319E"/>
    <w:rsid w:val="00F5351F"/>
    <w:rsid w:val="00F57C74"/>
    <w:rsid w:val="00F60DF6"/>
    <w:rsid w:val="00F61C5F"/>
    <w:rsid w:val="00F62355"/>
    <w:rsid w:val="00F6443C"/>
    <w:rsid w:val="00F65176"/>
    <w:rsid w:val="00F66416"/>
    <w:rsid w:val="00F666E6"/>
    <w:rsid w:val="00F6677A"/>
    <w:rsid w:val="00F67F83"/>
    <w:rsid w:val="00F7018A"/>
    <w:rsid w:val="00F72FF2"/>
    <w:rsid w:val="00F7690E"/>
    <w:rsid w:val="00F76E84"/>
    <w:rsid w:val="00F80E9B"/>
    <w:rsid w:val="00F81D6E"/>
    <w:rsid w:val="00F85064"/>
    <w:rsid w:val="00F87602"/>
    <w:rsid w:val="00F91D5B"/>
    <w:rsid w:val="00F93489"/>
    <w:rsid w:val="00F95E66"/>
    <w:rsid w:val="00FA28D6"/>
    <w:rsid w:val="00FA3222"/>
    <w:rsid w:val="00FA58D9"/>
    <w:rsid w:val="00FA7375"/>
    <w:rsid w:val="00FA7DCA"/>
    <w:rsid w:val="00FB3548"/>
    <w:rsid w:val="00FB718C"/>
    <w:rsid w:val="00FC0D96"/>
    <w:rsid w:val="00FC38FB"/>
    <w:rsid w:val="00FC46C6"/>
    <w:rsid w:val="00FC4DDC"/>
    <w:rsid w:val="00FD01EF"/>
    <w:rsid w:val="00FD2CE5"/>
    <w:rsid w:val="00FD6AAE"/>
    <w:rsid w:val="00FD7DB4"/>
    <w:rsid w:val="00FE08D5"/>
    <w:rsid w:val="00FE273F"/>
    <w:rsid w:val="00FE2BD0"/>
    <w:rsid w:val="00FE6B66"/>
    <w:rsid w:val="00FE6FC9"/>
    <w:rsid w:val="00FE7AAB"/>
    <w:rsid w:val="00FF225C"/>
    <w:rsid w:val="00FF31A1"/>
    <w:rsid w:val="00FF57BD"/>
    <w:rsid w:val="00FF68FB"/>
    <w:rsid w:val="014895C1"/>
    <w:rsid w:val="02080238"/>
    <w:rsid w:val="024DEDCD"/>
    <w:rsid w:val="029F7420"/>
    <w:rsid w:val="029F7B69"/>
    <w:rsid w:val="03815FD7"/>
    <w:rsid w:val="047A018E"/>
    <w:rsid w:val="048E4C10"/>
    <w:rsid w:val="04B34098"/>
    <w:rsid w:val="04CB8434"/>
    <w:rsid w:val="04EC811C"/>
    <w:rsid w:val="05A77EFB"/>
    <w:rsid w:val="070441AD"/>
    <w:rsid w:val="07FE37F4"/>
    <w:rsid w:val="081D7D93"/>
    <w:rsid w:val="08370A97"/>
    <w:rsid w:val="089898F9"/>
    <w:rsid w:val="08A8CC37"/>
    <w:rsid w:val="08CDB9C1"/>
    <w:rsid w:val="0946410E"/>
    <w:rsid w:val="098E3A79"/>
    <w:rsid w:val="0ACEE55E"/>
    <w:rsid w:val="0AF67BCC"/>
    <w:rsid w:val="0B9D422E"/>
    <w:rsid w:val="0BE2D653"/>
    <w:rsid w:val="0C626E4C"/>
    <w:rsid w:val="0DF90686"/>
    <w:rsid w:val="0E3D7B73"/>
    <w:rsid w:val="0E45C096"/>
    <w:rsid w:val="0E5B7F20"/>
    <w:rsid w:val="1010F93A"/>
    <w:rsid w:val="104929A2"/>
    <w:rsid w:val="11BBC287"/>
    <w:rsid w:val="12A8A61D"/>
    <w:rsid w:val="12C6CDED"/>
    <w:rsid w:val="130F295A"/>
    <w:rsid w:val="13F79346"/>
    <w:rsid w:val="143D0C6B"/>
    <w:rsid w:val="14D7A36F"/>
    <w:rsid w:val="14F9F909"/>
    <w:rsid w:val="15594323"/>
    <w:rsid w:val="15A3FEF8"/>
    <w:rsid w:val="1654D2FF"/>
    <w:rsid w:val="1758F7B6"/>
    <w:rsid w:val="17D5DB64"/>
    <w:rsid w:val="183BF38A"/>
    <w:rsid w:val="18B6AA49"/>
    <w:rsid w:val="193AAEFB"/>
    <w:rsid w:val="1965F5A3"/>
    <w:rsid w:val="19AC575F"/>
    <w:rsid w:val="1A29D264"/>
    <w:rsid w:val="1AA9C3C0"/>
    <w:rsid w:val="1AC39958"/>
    <w:rsid w:val="1B474C45"/>
    <w:rsid w:val="1BCEA019"/>
    <w:rsid w:val="1C0DF226"/>
    <w:rsid w:val="1C100A2D"/>
    <w:rsid w:val="1C99BFD5"/>
    <w:rsid w:val="1D0DDD1D"/>
    <w:rsid w:val="1D9FFA28"/>
    <w:rsid w:val="1E2D2076"/>
    <w:rsid w:val="1E34EA7F"/>
    <w:rsid w:val="1E3E9A1E"/>
    <w:rsid w:val="1E62266A"/>
    <w:rsid w:val="1EE223CE"/>
    <w:rsid w:val="1FCA2B57"/>
    <w:rsid w:val="2047F6AB"/>
    <w:rsid w:val="226A01BB"/>
    <w:rsid w:val="22AA6F27"/>
    <w:rsid w:val="22FF72DF"/>
    <w:rsid w:val="241E5261"/>
    <w:rsid w:val="246C9B2A"/>
    <w:rsid w:val="2481072D"/>
    <w:rsid w:val="24A8A40C"/>
    <w:rsid w:val="2525A5D0"/>
    <w:rsid w:val="2612946A"/>
    <w:rsid w:val="28008044"/>
    <w:rsid w:val="28AF83BB"/>
    <w:rsid w:val="28C63D28"/>
    <w:rsid w:val="293F8BD2"/>
    <w:rsid w:val="29E305D2"/>
    <w:rsid w:val="2A6622C4"/>
    <w:rsid w:val="2A689E74"/>
    <w:rsid w:val="2A8B084E"/>
    <w:rsid w:val="2AE1AAA8"/>
    <w:rsid w:val="2B02BCEF"/>
    <w:rsid w:val="2B0F3A70"/>
    <w:rsid w:val="2B9DF685"/>
    <w:rsid w:val="2BBA1A2F"/>
    <w:rsid w:val="2BDCDDE2"/>
    <w:rsid w:val="2BE59B66"/>
    <w:rsid w:val="2C81A23C"/>
    <w:rsid w:val="2D35D1C7"/>
    <w:rsid w:val="2E0A08D1"/>
    <w:rsid w:val="2F5AD69B"/>
    <w:rsid w:val="2F6303DE"/>
    <w:rsid w:val="2F96CFFC"/>
    <w:rsid w:val="304139B5"/>
    <w:rsid w:val="3170899B"/>
    <w:rsid w:val="31B6B6A2"/>
    <w:rsid w:val="3218D8DE"/>
    <w:rsid w:val="32876AF3"/>
    <w:rsid w:val="329E12AB"/>
    <w:rsid w:val="332E67BD"/>
    <w:rsid w:val="333AF4CA"/>
    <w:rsid w:val="34954EC5"/>
    <w:rsid w:val="34CF5C65"/>
    <w:rsid w:val="3654BF68"/>
    <w:rsid w:val="36F1776D"/>
    <w:rsid w:val="375ADC16"/>
    <w:rsid w:val="39869DB3"/>
    <w:rsid w:val="39EC8233"/>
    <w:rsid w:val="3A980B43"/>
    <w:rsid w:val="3AEF6D34"/>
    <w:rsid w:val="3BC90C73"/>
    <w:rsid w:val="3C0FBFEB"/>
    <w:rsid w:val="3CE3749A"/>
    <w:rsid w:val="3D3FB1AF"/>
    <w:rsid w:val="3DA0C8F1"/>
    <w:rsid w:val="3DDB192E"/>
    <w:rsid w:val="3E23763D"/>
    <w:rsid w:val="3E340D3A"/>
    <w:rsid w:val="3F6AB410"/>
    <w:rsid w:val="3F81D1F3"/>
    <w:rsid w:val="3FA73555"/>
    <w:rsid w:val="40319083"/>
    <w:rsid w:val="404170A3"/>
    <w:rsid w:val="405BC3B7"/>
    <w:rsid w:val="409B806C"/>
    <w:rsid w:val="40B769AB"/>
    <w:rsid w:val="426D8D5A"/>
    <w:rsid w:val="42E156BC"/>
    <w:rsid w:val="431A1A13"/>
    <w:rsid w:val="43832D33"/>
    <w:rsid w:val="438ED10B"/>
    <w:rsid w:val="441469AD"/>
    <w:rsid w:val="446DFC37"/>
    <w:rsid w:val="459A5D95"/>
    <w:rsid w:val="45C59670"/>
    <w:rsid w:val="47151BAF"/>
    <w:rsid w:val="474C9A89"/>
    <w:rsid w:val="4862422E"/>
    <w:rsid w:val="4864C2D3"/>
    <w:rsid w:val="48FBE11E"/>
    <w:rsid w:val="49014B01"/>
    <w:rsid w:val="492B3395"/>
    <w:rsid w:val="497212CA"/>
    <w:rsid w:val="4A506079"/>
    <w:rsid w:val="4A539DCC"/>
    <w:rsid w:val="4A996575"/>
    <w:rsid w:val="4C883902"/>
    <w:rsid w:val="4D423445"/>
    <w:rsid w:val="4DFF13F2"/>
    <w:rsid w:val="4E876D3E"/>
    <w:rsid w:val="4E9317C6"/>
    <w:rsid w:val="4E9AAF76"/>
    <w:rsid w:val="4F332B23"/>
    <w:rsid w:val="4F59DDF9"/>
    <w:rsid w:val="4F9CE249"/>
    <w:rsid w:val="504B2FB9"/>
    <w:rsid w:val="50E7AF21"/>
    <w:rsid w:val="51455FD5"/>
    <w:rsid w:val="51674D78"/>
    <w:rsid w:val="522BA59C"/>
    <w:rsid w:val="526F99A8"/>
    <w:rsid w:val="52C3427C"/>
    <w:rsid w:val="52C42E20"/>
    <w:rsid w:val="54C9CA69"/>
    <w:rsid w:val="550873F1"/>
    <w:rsid w:val="553FC371"/>
    <w:rsid w:val="55AE8C1B"/>
    <w:rsid w:val="57AF11B3"/>
    <w:rsid w:val="58D6300C"/>
    <w:rsid w:val="58E8F3DA"/>
    <w:rsid w:val="5908CCCE"/>
    <w:rsid w:val="597BA8D4"/>
    <w:rsid w:val="59BAC434"/>
    <w:rsid w:val="5AC46E9D"/>
    <w:rsid w:val="5AF15194"/>
    <w:rsid w:val="5B121C60"/>
    <w:rsid w:val="5B539A74"/>
    <w:rsid w:val="5B7047E9"/>
    <w:rsid w:val="5BC77429"/>
    <w:rsid w:val="5C4167AE"/>
    <w:rsid w:val="5CA64A52"/>
    <w:rsid w:val="5DC86E88"/>
    <w:rsid w:val="5E6D4713"/>
    <w:rsid w:val="5E9DFEC3"/>
    <w:rsid w:val="5ED2887A"/>
    <w:rsid w:val="5F28D071"/>
    <w:rsid w:val="5F2A7D5D"/>
    <w:rsid w:val="5F2BC339"/>
    <w:rsid w:val="5FB7A043"/>
    <w:rsid w:val="5FC4C2B7"/>
    <w:rsid w:val="5FF981A6"/>
    <w:rsid w:val="60414EEF"/>
    <w:rsid w:val="60723D06"/>
    <w:rsid w:val="6170EC5B"/>
    <w:rsid w:val="61BC780B"/>
    <w:rsid w:val="63F23935"/>
    <w:rsid w:val="640241D1"/>
    <w:rsid w:val="651B4BD7"/>
    <w:rsid w:val="6584E1C1"/>
    <w:rsid w:val="668EC505"/>
    <w:rsid w:val="6780ACAE"/>
    <w:rsid w:val="684087E5"/>
    <w:rsid w:val="68A876B1"/>
    <w:rsid w:val="6AB66256"/>
    <w:rsid w:val="6B4C4988"/>
    <w:rsid w:val="6BA5A498"/>
    <w:rsid w:val="6C6527F1"/>
    <w:rsid w:val="6DDF1F56"/>
    <w:rsid w:val="6E61A672"/>
    <w:rsid w:val="6F2F7ECA"/>
    <w:rsid w:val="70AA7C6F"/>
    <w:rsid w:val="711AD2B1"/>
    <w:rsid w:val="71300859"/>
    <w:rsid w:val="713167FE"/>
    <w:rsid w:val="7159BEB4"/>
    <w:rsid w:val="71B0B582"/>
    <w:rsid w:val="71DE9E84"/>
    <w:rsid w:val="71E3092D"/>
    <w:rsid w:val="72C12233"/>
    <w:rsid w:val="73E45792"/>
    <w:rsid w:val="74764AF9"/>
    <w:rsid w:val="74896233"/>
    <w:rsid w:val="748C23D8"/>
    <w:rsid w:val="76E5C0B1"/>
    <w:rsid w:val="7745FEDA"/>
    <w:rsid w:val="77C9DC9B"/>
    <w:rsid w:val="78F95653"/>
    <w:rsid w:val="79821522"/>
    <w:rsid w:val="7A625862"/>
    <w:rsid w:val="7A64DE11"/>
    <w:rsid w:val="7ADE4AA3"/>
    <w:rsid w:val="7B07700A"/>
    <w:rsid w:val="7B09DDAC"/>
    <w:rsid w:val="7B71AFEB"/>
    <w:rsid w:val="7BCFB51A"/>
    <w:rsid w:val="7CA04C19"/>
    <w:rsid w:val="7CE3495E"/>
    <w:rsid w:val="7D1BEAA5"/>
    <w:rsid w:val="7D5F9350"/>
    <w:rsid w:val="7F35C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29B5FBA"/>
  <w14:defaultImageDpi w14:val="32767"/>
  <w15:chartTrackingRefBased/>
  <w15:docId w15:val="{7AF89CBF-2DFA-485D-89DF-626B1479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B13"/>
  </w:style>
  <w:style w:type="paragraph" w:styleId="Pidipagina">
    <w:name w:val="footer"/>
    <w:basedOn w:val="Normale"/>
    <w:link w:val="Pidipagina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B13"/>
  </w:style>
  <w:style w:type="character" w:styleId="Collegamentoipertestuale">
    <w:name w:val="Hyperlink"/>
    <w:basedOn w:val="Carpredefinitoparagrafo"/>
    <w:uiPriority w:val="99"/>
    <w:unhideWhenUsed/>
    <w:rsid w:val="00FF225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FF225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e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e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6EB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6EB4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B1E14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030D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030D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030D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030D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030D7"/>
    <w:rPr>
      <w:b/>
      <w:bCs/>
      <w:sz w:val="20"/>
      <w:szCs w:val="20"/>
    </w:rPr>
  </w:style>
  <w:style w:type="paragraph" w:styleId="NormaleWeb">
    <w:name w:val="Normal (Web)"/>
    <w:basedOn w:val="Normale"/>
    <w:uiPriority w:val="99"/>
    <w:unhideWhenUsed/>
    <w:rsid w:val="00185A0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paragraph">
    <w:name w:val="paragraph"/>
    <w:basedOn w:val="Normale"/>
    <w:rsid w:val="00C276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Carpredefinitoparagrafo"/>
    <w:rsid w:val="00C27603"/>
  </w:style>
  <w:style w:type="character" w:customStyle="1" w:styleId="eop">
    <w:name w:val="eop"/>
    <w:basedOn w:val="Carpredefinitoparagrafo"/>
    <w:rsid w:val="00C27603"/>
  </w:style>
  <w:style w:type="table" w:styleId="Grigliatabella">
    <w:name w:val="Table Grid"/>
    <w:basedOn w:val="Tabellanormale"/>
    <w:uiPriority w:val="39"/>
    <w:rsid w:val="00BD2F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20A2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20A2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20A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://www.renault.it" TargetMode="External"/><Relationship Id="rId17" Type="http://schemas.openxmlformats.org/officeDocument/2006/relationships/fontTable" Target="fontTable.xml"/><Relationship Id="R528e68c3f48b47b5" Type="http://schemas.microsoft.com/office/2019/09/relationships/intelligence" Target="intelligenc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t.media.groupe.renault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paola.repaci@renault.it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Communique_%20presse_A4_F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fb7adb7a-fb3b-47c0-bd90-038ce2d252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B3928D-A00C-4531-82F5-B8D8614763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7593AD-D2EC-4EB3-B436-319A663571A0}"/>
</file>

<file path=customXml/itemProps3.xml><?xml version="1.0" encoding="utf-8"?>
<ds:datastoreItem xmlns:ds="http://schemas.openxmlformats.org/officeDocument/2006/customXml" ds:itemID="{372997F5-ED85-4091-8A62-E6B4306581D0}"/>
</file>

<file path=customXml/itemProps4.xml><?xml version="1.0" encoding="utf-8"?>
<ds:datastoreItem xmlns:ds="http://schemas.openxmlformats.org/officeDocument/2006/customXml" ds:itemID="{FC24CFD6-ADC8-4289-8799-8C08915643EB}"/>
</file>

<file path=docProps/app.xml><?xml version="1.0" encoding="utf-8"?>
<Properties xmlns="http://schemas.openxmlformats.org/officeDocument/2006/extended-properties" xmlns:vt="http://schemas.openxmlformats.org/officeDocument/2006/docPropsVTypes">
  <Template>R_Communique_ presse_A4_FR_v21.1</Template>
  <TotalTime>4</TotalTime>
  <Pages>2</Pages>
  <Words>456</Words>
  <Characters>2600</Characters>
  <Application>Microsoft Office Word</Application>
  <DocSecurity>4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GOZZI Stefano</cp:lastModifiedBy>
  <cp:revision>2</cp:revision>
  <cp:lastPrinted>2021-12-14T11:23:00Z</cp:lastPrinted>
  <dcterms:created xsi:type="dcterms:W3CDTF">2022-06-06T14:39:00Z</dcterms:created>
  <dcterms:modified xsi:type="dcterms:W3CDTF">2022-06-06T14:39:00Z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2022-06-06T14:39:36Z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4ee37ebc-0bac-4d3a-97cb-e3b3d3228e87</vt:lpwstr>
  </property>
  <property fmtid="{D5CDD505-2E9C-101B-9397-08002B2CF9AE}" pid="8" name="MSIP_Label_fd1c0902-ed92-4fed-896d-2e7725de02d4_ContentBits">
    <vt:lpwstr>2</vt:lpwstr>
  </property>
  <property fmtid="{D5CDD505-2E9C-101B-9397-08002B2CF9AE}" pid="9" name="ContentTypeId">
    <vt:lpwstr>0x0101008CC5176442713144AEBE511C677DBF09</vt:lpwstr>
  </property>
  <property fmtid="{D5CDD505-2E9C-101B-9397-08002B2CF9AE}" pid="10" name="MediaServiceImageTags">
    <vt:lpwstr/>
  </property>
</Properties>
</file>