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6B6C2" w14:textId="7AE6A374" w:rsidR="00BC741F" w:rsidRPr="00923EE8" w:rsidRDefault="005A5141" w:rsidP="005A5141">
      <w:pPr>
        <w:pStyle w:val="Maintitle"/>
        <w:rPr>
          <w:rFonts w:ascii="NouvelR" w:hAnsi="NouvelR"/>
          <w:bCs w:val="0"/>
          <w:noProof/>
          <w:color w:val="000000" w:themeColor="text1"/>
          <w:lang w:val="it-IT"/>
        </w:rPr>
      </w:pPr>
      <w:r w:rsidRPr="009D3E98">
        <w:rPr>
          <w:rFonts w:ascii="NouvelR" w:hAnsi="NouvelR"/>
          <w:bCs w:val="0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A5BB17" wp14:editId="6B3EEDA9">
                <wp:simplePos x="0" y="0"/>
                <wp:positionH relativeFrom="page">
                  <wp:posOffset>637953</wp:posOffset>
                </wp:positionH>
                <wp:positionV relativeFrom="page">
                  <wp:posOffset>1169581</wp:posOffset>
                </wp:positionV>
                <wp:extent cx="1924494" cy="151200"/>
                <wp:effectExtent l="0" t="0" r="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494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D3F3E" w14:textId="33DB8FC2" w:rsidR="00C712FC" w:rsidRDefault="00C712FC" w:rsidP="00C712FC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A79ED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 w:rsidR="00BA79ED" w:rsidRPr="00BA79ED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8</w:t>
                            </w:r>
                            <w:r w:rsidRPr="00BA79ED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/06/2022</w:t>
                            </w:r>
                          </w:p>
                          <w:p w14:paraId="40C43B65" w14:textId="33178D1C" w:rsidR="005A5141" w:rsidRPr="00A91A37" w:rsidRDefault="005A5141" w:rsidP="005A5141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5BB1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0.25pt;margin-top:92.1pt;width:151.55pt;height:1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" filled="f" stroked="f" strokeweight=".5pt">
                <v:textbox style="mso-fit-shape-to-text:t" inset="0,0,0,0">
                  <w:txbxContent>
                    <w:p w14:paraId="298D3F3E" w14:textId="33DB8FC2" w:rsidR="00C712FC" w:rsidRDefault="00C712FC" w:rsidP="00C712FC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 w:rsidRPr="00BA79ED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2</w:t>
                      </w:r>
                      <w:r w:rsidR="00BA79ED" w:rsidRPr="00BA79ED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8</w:t>
                      </w:r>
                      <w:r w:rsidRPr="00BA79ED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/06/2022</w:t>
                      </w:r>
                    </w:p>
                    <w:p w14:paraId="40C43B65" w14:textId="33178D1C" w:rsidR="005A5141" w:rsidRPr="00A91A37" w:rsidRDefault="005A5141" w:rsidP="005A5141">
                      <w:pPr>
                        <w:rPr>
                          <w:rFonts w:ascii="NouvelR" w:hAnsi="NouvelR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68F0" w:rsidRPr="00923EE8">
        <w:rPr>
          <w:rFonts w:ascii="NouvelR" w:hAnsi="NouvelR"/>
          <w:bCs w:val="0"/>
          <w:noProof/>
          <w:color w:val="000000" w:themeColor="text1"/>
          <w:lang w:val="it-IT"/>
        </w:rPr>
        <w:t xml:space="preserve">RENAULT </w:t>
      </w:r>
      <w:r w:rsidR="00923EE8" w:rsidRPr="00923EE8">
        <w:rPr>
          <w:rFonts w:ascii="NouvelR" w:hAnsi="NouvelR"/>
          <w:bCs w:val="0"/>
          <w:noProof/>
          <w:color w:val="000000" w:themeColor="text1"/>
          <w:lang w:val="it-IT"/>
        </w:rPr>
        <w:t xml:space="preserve">SCENDE IN PISTA PER L’EDIZIONE </w:t>
      </w:r>
      <w:r w:rsidR="00782E8B" w:rsidRPr="00923EE8">
        <w:rPr>
          <w:rFonts w:ascii="NouvelR" w:hAnsi="NouvelR"/>
          <w:bCs w:val="0"/>
          <w:noProof/>
          <w:color w:val="000000" w:themeColor="text1"/>
          <w:lang w:val="it-IT"/>
        </w:rPr>
        <w:t xml:space="preserve">2022 </w:t>
      </w:r>
      <w:r w:rsidR="00923EE8" w:rsidRPr="00923EE8">
        <w:rPr>
          <w:rFonts w:ascii="NouvelR" w:hAnsi="NouvelR"/>
          <w:bCs w:val="0"/>
          <w:noProof/>
          <w:color w:val="000000" w:themeColor="text1"/>
          <w:lang w:val="it-IT"/>
        </w:rPr>
        <w:t>D</w:t>
      </w:r>
      <w:r w:rsidR="004C2DBA">
        <w:rPr>
          <w:rFonts w:ascii="NouvelR" w:hAnsi="NouvelR"/>
          <w:bCs w:val="0"/>
          <w:noProof/>
          <w:color w:val="000000" w:themeColor="text1"/>
          <w:lang w:val="it-IT"/>
        </w:rPr>
        <w:t>I</w:t>
      </w:r>
      <w:r w:rsidR="00923EE8" w:rsidRPr="00923EE8">
        <w:rPr>
          <w:rFonts w:ascii="NouvelR" w:hAnsi="NouvelR"/>
          <w:bCs w:val="0"/>
          <w:noProof/>
          <w:color w:val="000000" w:themeColor="text1"/>
          <w:lang w:val="it-IT"/>
        </w:rPr>
        <w:t xml:space="preserve"> l</w:t>
      </w:r>
      <w:r w:rsidR="00923EE8">
        <w:rPr>
          <w:rFonts w:ascii="NouvelR" w:hAnsi="NouvelR"/>
          <w:bCs w:val="0"/>
          <w:noProof/>
          <w:color w:val="000000" w:themeColor="text1"/>
          <w:lang w:val="it-IT"/>
        </w:rPr>
        <w:t xml:space="preserve">E </w:t>
      </w:r>
      <w:r w:rsidR="004C2B22" w:rsidRPr="00923EE8">
        <w:rPr>
          <w:rFonts w:ascii="NouvelR" w:hAnsi="NouvelR"/>
          <w:bCs w:val="0"/>
          <w:noProof/>
          <w:color w:val="000000" w:themeColor="text1"/>
          <w:lang w:val="it-IT"/>
        </w:rPr>
        <w:t xml:space="preserve">mans classic </w:t>
      </w:r>
      <w:r w:rsidR="00D95241" w:rsidRPr="00923EE8">
        <w:rPr>
          <w:rFonts w:ascii="NouvelR" w:hAnsi="NouvelR"/>
          <w:bCs w:val="0"/>
          <w:noProof/>
          <w:color w:val="000000" w:themeColor="text1"/>
          <w:lang w:val="it-IT"/>
        </w:rPr>
        <w:br/>
      </w:r>
    </w:p>
    <w:p w14:paraId="08D866BB" w14:textId="191865B7" w:rsidR="0060703D" w:rsidRPr="00923EE8" w:rsidRDefault="00923EE8" w:rsidP="00E01004">
      <w:pPr>
        <w:pStyle w:val="Paragrafoelenco"/>
        <w:numPr>
          <w:ilvl w:val="0"/>
          <w:numId w:val="12"/>
        </w:numPr>
        <w:ind w:left="426" w:hanging="284"/>
        <w:jc w:val="both"/>
        <w:rPr>
          <w:rFonts w:ascii="NouvelR" w:hAnsi="NouvelR"/>
          <w:b/>
          <w:color w:val="000000" w:themeColor="text1"/>
          <w:sz w:val="22"/>
          <w:lang w:val="it-IT"/>
        </w:rPr>
      </w:pPr>
      <w:r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Alla gara parteciperanno tre </w:t>
      </w:r>
      <w:r w:rsidR="00D3554B" w:rsidRPr="00923EE8">
        <w:rPr>
          <w:rFonts w:ascii="NouvelR" w:hAnsi="NouvelR"/>
          <w:b/>
          <w:color w:val="000000" w:themeColor="text1"/>
          <w:sz w:val="22"/>
          <w:lang w:val="it-IT"/>
        </w:rPr>
        <w:t>Renault 4</w:t>
      </w:r>
      <w:r w:rsidR="0060703D" w:rsidRPr="00923EE8">
        <w:rPr>
          <w:rFonts w:ascii="NouvelR" w:hAnsi="NouvelR"/>
          <w:b/>
          <w:color w:val="000000" w:themeColor="text1"/>
          <w:sz w:val="22"/>
          <w:lang w:val="it-IT"/>
        </w:rPr>
        <w:t>CV</w:t>
      </w:r>
      <w:r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, repliche delle versioni da </w:t>
      </w:r>
      <w:r w:rsidR="00C90C17">
        <w:rPr>
          <w:rFonts w:ascii="NouvelR" w:hAnsi="NouvelR"/>
          <w:b/>
          <w:color w:val="000000" w:themeColor="text1"/>
          <w:sz w:val="22"/>
          <w:lang w:val="it-IT"/>
        </w:rPr>
        <w:t xml:space="preserve">competizione </w:t>
      </w:r>
      <w:r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del </w:t>
      </w:r>
      <w:r w:rsidR="00E01004" w:rsidRPr="00923EE8">
        <w:rPr>
          <w:rFonts w:ascii="NouvelR" w:hAnsi="NouvelR"/>
          <w:b/>
          <w:color w:val="000000" w:themeColor="text1"/>
          <w:sz w:val="22"/>
          <w:lang w:val="it-IT"/>
        </w:rPr>
        <w:t>19</w:t>
      </w:r>
      <w:r w:rsidR="00C31C80" w:rsidRPr="00923EE8">
        <w:rPr>
          <w:rFonts w:ascii="NouvelR" w:hAnsi="NouvelR"/>
          <w:b/>
          <w:color w:val="000000" w:themeColor="text1"/>
          <w:sz w:val="22"/>
          <w:lang w:val="it-IT"/>
        </w:rPr>
        <w:t>50 e 1951</w:t>
      </w:r>
      <w:r w:rsidR="00E01004" w:rsidRPr="00923EE8">
        <w:rPr>
          <w:rFonts w:ascii="NouvelR" w:hAnsi="NouvelR"/>
          <w:b/>
          <w:color w:val="000000" w:themeColor="text1"/>
          <w:sz w:val="22"/>
          <w:lang w:val="it-IT"/>
        </w:rPr>
        <w:t>.</w:t>
      </w:r>
    </w:p>
    <w:p w14:paraId="43276503" w14:textId="475E8C36" w:rsidR="005A5141" w:rsidRPr="00923EE8" w:rsidRDefault="00923EE8" w:rsidP="005A5141">
      <w:pPr>
        <w:pStyle w:val="Paragrafoelenco"/>
        <w:numPr>
          <w:ilvl w:val="0"/>
          <w:numId w:val="12"/>
        </w:numPr>
        <w:ind w:left="426" w:hanging="284"/>
        <w:jc w:val="both"/>
        <w:rPr>
          <w:rFonts w:ascii="NouvelR" w:hAnsi="NouvelR"/>
          <w:b/>
          <w:color w:val="000000" w:themeColor="text1"/>
          <w:sz w:val="22"/>
          <w:lang w:val="it-IT"/>
        </w:rPr>
      </w:pPr>
      <w:r w:rsidRPr="00923EE8">
        <w:rPr>
          <w:rFonts w:ascii="NouvelR" w:hAnsi="NouvelR"/>
          <w:b/>
          <w:color w:val="000000" w:themeColor="text1"/>
          <w:sz w:val="22"/>
          <w:lang w:val="it-IT"/>
        </w:rPr>
        <w:t>L</w:t>
      </w:r>
      <w:r w:rsidR="00C90C17">
        <w:rPr>
          <w:rFonts w:ascii="NouvelR" w:hAnsi="NouvelR"/>
          <w:b/>
          <w:color w:val="000000" w:themeColor="text1"/>
          <w:sz w:val="22"/>
          <w:lang w:val="it-IT"/>
        </w:rPr>
        <w:t xml:space="preserve">’area </w:t>
      </w:r>
      <w:r w:rsidRPr="00923EE8">
        <w:rPr>
          <w:rFonts w:ascii="NouvelR" w:hAnsi="NouvelR"/>
          <w:b/>
          <w:color w:val="000000" w:themeColor="text1"/>
          <w:sz w:val="22"/>
          <w:lang w:val="it-IT"/>
        </w:rPr>
        <w:t>Club</w:t>
      </w:r>
      <w:r w:rsidR="00C5302A"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 Re</w:t>
      </w:r>
      <w:r w:rsidR="00D02465" w:rsidRPr="00923EE8">
        <w:rPr>
          <w:rFonts w:ascii="NouvelR" w:hAnsi="NouvelR"/>
          <w:b/>
          <w:color w:val="000000" w:themeColor="text1"/>
          <w:sz w:val="22"/>
          <w:lang w:val="it-IT"/>
        </w:rPr>
        <w:t>na</w:t>
      </w:r>
      <w:r w:rsidR="00C5302A"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ult </w:t>
      </w:r>
      <w:r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ospiterà una mostra dedicata a due </w:t>
      </w:r>
      <w:r>
        <w:rPr>
          <w:rFonts w:ascii="NouvelR" w:hAnsi="NouvelR"/>
          <w:b/>
          <w:color w:val="000000" w:themeColor="text1"/>
          <w:sz w:val="22"/>
          <w:lang w:val="it-IT"/>
        </w:rPr>
        <w:t>delle icone della Marca, con 9 modelli d</w:t>
      </w:r>
      <w:r w:rsidR="00C90C17">
        <w:rPr>
          <w:rFonts w:ascii="NouvelR" w:hAnsi="NouvelR"/>
          <w:b/>
          <w:color w:val="000000" w:themeColor="text1"/>
          <w:sz w:val="22"/>
          <w:lang w:val="it-IT"/>
        </w:rPr>
        <w:t>ella</w:t>
      </w:r>
      <w:r w:rsidR="00E26B09"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 </w:t>
      </w:r>
      <w:r w:rsidR="00CF55EF"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Renault 5 e </w:t>
      </w:r>
      <w:r w:rsidR="00E26B09"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9 </w:t>
      </w:r>
      <w:r w:rsidR="00C90C17">
        <w:rPr>
          <w:rFonts w:ascii="NouvelR" w:hAnsi="NouvelR"/>
          <w:b/>
          <w:color w:val="000000" w:themeColor="text1"/>
          <w:sz w:val="22"/>
          <w:lang w:val="it-IT"/>
        </w:rPr>
        <w:t xml:space="preserve">della </w:t>
      </w:r>
      <w:r w:rsidR="00CF55EF"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Renault 4CV. </w:t>
      </w:r>
    </w:p>
    <w:p w14:paraId="3BDB785C" w14:textId="2FB105E6" w:rsidR="00BD1FF3" w:rsidRPr="00923EE8" w:rsidRDefault="00923EE8" w:rsidP="005A5141">
      <w:pPr>
        <w:pStyle w:val="Paragrafoelenco"/>
        <w:numPr>
          <w:ilvl w:val="0"/>
          <w:numId w:val="12"/>
        </w:numPr>
        <w:ind w:left="426" w:hanging="284"/>
        <w:jc w:val="both"/>
        <w:rPr>
          <w:rFonts w:ascii="NouvelR" w:hAnsi="NouvelR"/>
          <w:b/>
          <w:color w:val="000000" w:themeColor="text1"/>
          <w:sz w:val="22"/>
          <w:lang w:val="it-IT"/>
        </w:rPr>
      </w:pPr>
      <w:r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Saranno </w:t>
      </w:r>
      <w:r w:rsidR="004C2DBA">
        <w:rPr>
          <w:rFonts w:ascii="NouvelR" w:hAnsi="NouvelR"/>
          <w:b/>
          <w:color w:val="000000" w:themeColor="text1"/>
          <w:sz w:val="22"/>
          <w:lang w:val="it-IT"/>
        </w:rPr>
        <w:t>oltre</w:t>
      </w:r>
      <w:r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 </w:t>
      </w:r>
      <w:proofErr w:type="gramStart"/>
      <w:r w:rsidRPr="00923EE8">
        <w:rPr>
          <w:rFonts w:ascii="NouvelR" w:hAnsi="NouvelR"/>
          <w:b/>
          <w:color w:val="000000" w:themeColor="text1"/>
          <w:sz w:val="22"/>
          <w:lang w:val="it-IT"/>
        </w:rPr>
        <w:t>100</w:t>
      </w:r>
      <w:proofErr w:type="gramEnd"/>
      <w:r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 i veicoli provenienti da coll</w:t>
      </w:r>
      <w:r>
        <w:rPr>
          <w:rFonts w:ascii="NouvelR" w:hAnsi="NouvelR"/>
          <w:b/>
          <w:color w:val="000000" w:themeColor="text1"/>
          <w:sz w:val="22"/>
          <w:lang w:val="it-IT"/>
        </w:rPr>
        <w:t xml:space="preserve">ezioni private </w:t>
      </w:r>
      <w:r w:rsidR="00C90C17">
        <w:rPr>
          <w:rFonts w:ascii="NouvelR" w:hAnsi="NouvelR"/>
          <w:b/>
          <w:color w:val="000000" w:themeColor="text1"/>
          <w:sz w:val="22"/>
          <w:lang w:val="it-IT"/>
        </w:rPr>
        <w:t>esposti</w:t>
      </w:r>
      <w:r>
        <w:rPr>
          <w:rFonts w:ascii="NouvelR" w:hAnsi="NouvelR"/>
          <w:b/>
          <w:color w:val="000000" w:themeColor="text1"/>
          <w:sz w:val="22"/>
          <w:lang w:val="it-IT"/>
        </w:rPr>
        <w:t xml:space="preserve"> nell</w:t>
      </w:r>
      <w:r w:rsidR="00C90C17">
        <w:rPr>
          <w:rFonts w:ascii="NouvelR" w:hAnsi="NouvelR"/>
          <w:b/>
          <w:color w:val="000000" w:themeColor="text1"/>
          <w:sz w:val="22"/>
          <w:lang w:val="it-IT"/>
        </w:rPr>
        <w:t xml:space="preserve">’area </w:t>
      </w:r>
      <w:r>
        <w:rPr>
          <w:rFonts w:ascii="NouvelR" w:hAnsi="NouvelR"/>
          <w:b/>
          <w:color w:val="000000" w:themeColor="text1"/>
          <w:sz w:val="22"/>
          <w:lang w:val="it-IT"/>
        </w:rPr>
        <w:t xml:space="preserve">Club </w:t>
      </w:r>
      <w:r w:rsidR="00DE3C6C" w:rsidRPr="00923EE8">
        <w:rPr>
          <w:rFonts w:ascii="NouvelR" w:hAnsi="NouvelR"/>
          <w:b/>
          <w:color w:val="000000" w:themeColor="text1"/>
          <w:sz w:val="22"/>
          <w:lang w:val="it-IT"/>
        </w:rPr>
        <w:t xml:space="preserve">Renault. </w:t>
      </w:r>
    </w:p>
    <w:p w14:paraId="72989FA3" w14:textId="77777777" w:rsidR="00E26B09" w:rsidRPr="00923EE8" w:rsidRDefault="00E26B09" w:rsidP="00E26B09">
      <w:pPr>
        <w:pStyle w:val="Paragrafoelenco"/>
        <w:ind w:left="426"/>
        <w:jc w:val="both"/>
        <w:rPr>
          <w:rFonts w:ascii="NouvelR" w:hAnsi="NouvelR"/>
          <w:b/>
          <w:color w:val="000000" w:themeColor="text1"/>
          <w:sz w:val="22"/>
          <w:lang w:val="it-IT"/>
        </w:rPr>
      </w:pPr>
    </w:p>
    <w:p w14:paraId="12B5662C" w14:textId="3B724E6F" w:rsidR="005A5141" w:rsidRPr="00923EE8" w:rsidRDefault="005A5141" w:rsidP="00DE4849">
      <w:pPr>
        <w:jc w:val="both"/>
        <w:rPr>
          <w:rFonts w:ascii="NouvelR" w:hAnsi="NouvelR"/>
          <w:b/>
          <w:color w:val="000000" w:themeColor="text1"/>
          <w:sz w:val="22"/>
          <w:lang w:val="it-IT"/>
        </w:rPr>
      </w:pPr>
    </w:p>
    <w:p w14:paraId="15775307" w14:textId="66599F85" w:rsidR="00A86902" w:rsidRPr="001D141E" w:rsidRDefault="00E67FAE" w:rsidP="006106FF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CBB162E" wp14:editId="47E29045">
            <wp:extent cx="6260465" cy="45548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7C62" w14:textId="18A16BCA" w:rsidR="00806CA5" w:rsidRPr="001D141E" w:rsidRDefault="00806CA5" w:rsidP="006106FF">
      <w:pPr>
        <w:jc w:val="center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</w:rPr>
      </w:pPr>
    </w:p>
    <w:p w14:paraId="4355C88C" w14:textId="134983AB" w:rsidR="002274F7" w:rsidRPr="000065B5" w:rsidRDefault="002B14E5" w:rsidP="00083CFE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 w:rsidRPr="000065B5">
        <w:rPr>
          <w:rFonts w:ascii="NouvelR" w:hAnsi="NouvelR"/>
          <w:color w:val="000000" w:themeColor="text1"/>
          <w:sz w:val="22"/>
          <w:lang w:val="it-IT"/>
        </w:rPr>
        <w:t>L</w:t>
      </w:r>
      <w:r w:rsidR="00B41C9E" w:rsidRPr="000065B5">
        <w:rPr>
          <w:rFonts w:ascii="NouvelR" w:hAnsi="NouvelR"/>
          <w:color w:val="000000" w:themeColor="text1"/>
          <w:sz w:val="22"/>
          <w:lang w:val="it-IT"/>
        </w:rPr>
        <w:t xml:space="preserve">a </w:t>
      </w:r>
      <w:r w:rsidR="00923EE8" w:rsidRPr="000065B5">
        <w:rPr>
          <w:rFonts w:ascii="NouvelR" w:hAnsi="NouvelR"/>
          <w:color w:val="000000" w:themeColor="text1"/>
          <w:sz w:val="22"/>
          <w:lang w:val="it-IT"/>
        </w:rPr>
        <w:t>decima edizione d</w:t>
      </w:r>
      <w:r w:rsidR="004C2DBA">
        <w:rPr>
          <w:rFonts w:ascii="NouvelR" w:hAnsi="NouvelR"/>
          <w:color w:val="000000" w:themeColor="text1"/>
          <w:sz w:val="22"/>
          <w:lang w:val="it-IT"/>
        </w:rPr>
        <w:t>i</w:t>
      </w:r>
      <w:r w:rsidR="00923EE8" w:rsidRPr="000065B5">
        <w:rPr>
          <w:rFonts w:ascii="NouvelR" w:hAnsi="NouvelR"/>
          <w:color w:val="000000" w:themeColor="text1"/>
          <w:sz w:val="22"/>
          <w:lang w:val="it-IT"/>
        </w:rPr>
        <w:t xml:space="preserve"> Le</w:t>
      </w:r>
      <w:r w:rsidR="00DE4849" w:rsidRPr="000065B5">
        <w:rPr>
          <w:rFonts w:ascii="NouvelR" w:hAnsi="NouvelR"/>
          <w:color w:val="000000" w:themeColor="text1"/>
          <w:sz w:val="22"/>
          <w:lang w:val="it-IT"/>
        </w:rPr>
        <w:t xml:space="preserve"> Mans Classic s</w:t>
      </w:r>
      <w:r w:rsidR="00923EE8" w:rsidRPr="000065B5">
        <w:rPr>
          <w:rFonts w:ascii="NouvelR" w:hAnsi="NouvelR"/>
          <w:color w:val="000000" w:themeColor="text1"/>
          <w:sz w:val="22"/>
          <w:lang w:val="it-IT"/>
        </w:rPr>
        <w:t xml:space="preserve">i svolgerà dal </w:t>
      </w:r>
      <w:r w:rsidR="00DE4849" w:rsidRPr="000065B5">
        <w:rPr>
          <w:rFonts w:ascii="NouvelR" w:hAnsi="NouvelR"/>
          <w:color w:val="000000" w:themeColor="text1"/>
          <w:sz w:val="22"/>
          <w:lang w:val="it-IT"/>
        </w:rPr>
        <w:t xml:space="preserve">30 </w:t>
      </w:r>
      <w:r w:rsidR="000065B5" w:rsidRPr="000065B5">
        <w:rPr>
          <w:rFonts w:ascii="NouvelR" w:hAnsi="NouvelR"/>
          <w:color w:val="000000" w:themeColor="text1"/>
          <w:sz w:val="22"/>
          <w:lang w:val="it-IT"/>
        </w:rPr>
        <w:t>giugno al</w:t>
      </w:r>
      <w:r w:rsidR="000065B5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DE4849" w:rsidRPr="000065B5">
        <w:rPr>
          <w:rFonts w:ascii="NouvelR" w:hAnsi="NouvelR"/>
          <w:color w:val="000000" w:themeColor="text1"/>
          <w:sz w:val="22"/>
          <w:lang w:val="it-IT"/>
        </w:rPr>
        <w:t xml:space="preserve">3 </w:t>
      </w:r>
      <w:r w:rsidR="000065B5">
        <w:rPr>
          <w:rFonts w:ascii="NouvelR" w:hAnsi="NouvelR"/>
          <w:color w:val="000000" w:themeColor="text1"/>
          <w:sz w:val="22"/>
          <w:lang w:val="it-IT"/>
        </w:rPr>
        <w:t xml:space="preserve">luglio </w:t>
      </w:r>
      <w:r w:rsidR="00DE4849" w:rsidRPr="000065B5">
        <w:rPr>
          <w:rFonts w:ascii="NouvelR" w:hAnsi="NouvelR"/>
          <w:color w:val="000000" w:themeColor="text1"/>
          <w:sz w:val="22"/>
          <w:lang w:val="it-IT"/>
        </w:rPr>
        <w:t>2022</w:t>
      </w:r>
      <w:r w:rsidR="000065B5">
        <w:rPr>
          <w:rFonts w:ascii="NouvelR" w:hAnsi="NouvelR"/>
          <w:color w:val="000000" w:themeColor="text1"/>
          <w:sz w:val="22"/>
          <w:lang w:val="it-IT"/>
        </w:rPr>
        <w:t xml:space="preserve"> e, </w:t>
      </w:r>
      <w:r w:rsidR="003F204E">
        <w:rPr>
          <w:rFonts w:ascii="NouvelR" w:hAnsi="NouvelR"/>
          <w:color w:val="000000" w:themeColor="text1"/>
          <w:sz w:val="22"/>
          <w:lang w:val="it-IT"/>
        </w:rPr>
        <w:t xml:space="preserve">come ogni anno, </w:t>
      </w:r>
      <w:r w:rsidRPr="000065B5">
        <w:rPr>
          <w:rFonts w:ascii="NouvelR" w:hAnsi="NouvelR"/>
          <w:color w:val="000000" w:themeColor="text1"/>
          <w:sz w:val="22"/>
          <w:lang w:val="it-IT"/>
        </w:rPr>
        <w:t>Renault s</w:t>
      </w:r>
      <w:r w:rsidR="003F204E">
        <w:rPr>
          <w:rFonts w:ascii="NouvelR" w:hAnsi="NouvelR"/>
          <w:color w:val="000000" w:themeColor="text1"/>
          <w:sz w:val="22"/>
          <w:lang w:val="it-IT"/>
        </w:rPr>
        <w:t xml:space="preserve">arà presente. </w:t>
      </w:r>
    </w:p>
    <w:p w14:paraId="689E96F0" w14:textId="77777777" w:rsidR="00DE4849" w:rsidRPr="000065B5" w:rsidRDefault="00DE4849" w:rsidP="00083CFE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it-IT"/>
        </w:rPr>
      </w:pPr>
    </w:p>
    <w:p w14:paraId="252117E5" w14:textId="3D40D393" w:rsidR="003856CB" w:rsidRPr="003F204E" w:rsidRDefault="003F204E" w:rsidP="003F204E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 w:rsidRPr="003F204E">
        <w:rPr>
          <w:rFonts w:ascii="NouvelR" w:hAnsi="NouvelR"/>
          <w:color w:val="000000" w:themeColor="text1"/>
          <w:sz w:val="22"/>
          <w:lang w:val="it-IT"/>
        </w:rPr>
        <w:t>Quest’anno, la Marca della Losanga scende in pista con tre</w:t>
      </w:r>
      <w:r w:rsidR="00A91E7F" w:rsidRPr="003F204E">
        <w:rPr>
          <w:rFonts w:ascii="NouvelR" w:hAnsi="NouvelR"/>
          <w:color w:val="000000" w:themeColor="text1"/>
          <w:sz w:val="22"/>
          <w:lang w:val="it-IT"/>
        </w:rPr>
        <w:t xml:space="preserve"> Renault 4CV</w:t>
      </w:r>
      <w:r w:rsidR="00FB5EE6" w:rsidRPr="003F204E">
        <w:rPr>
          <w:rFonts w:ascii="NouvelR" w:hAnsi="NouvelR"/>
          <w:color w:val="000000" w:themeColor="text1"/>
          <w:sz w:val="22"/>
          <w:lang w:val="it-IT"/>
        </w:rPr>
        <w:t xml:space="preserve"> – </w:t>
      </w:r>
      <w:r w:rsidR="003856CB" w:rsidRPr="003F204E">
        <w:rPr>
          <w:rFonts w:ascii="NouvelR" w:hAnsi="NouvelR"/>
          <w:color w:val="000000" w:themeColor="text1"/>
          <w:sz w:val="22"/>
          <w:lang w:val="it-IT"/>
        </w:rPr>
        <w:t>p</w:t>
      </w:r>
      <w:r w:rsidR="009F26DA">
        <w:rPr>
          <w:rFonts w:ascii="NouvelR" w:hAnsi="NouvelR"/>
          <w:color w:val="000000" w:themeColor="text1"/>
          <w:sz w:val="22"/>
          <w:lang w:val="it-IT"/>
        </w:rPr>
        <w:t>r</w:t>
      </w:r>
      <w:r w:rsidRPr="003F204E">
        <w:rPr>
          <w:rFonts w:ascii="NouvelR" w:hAnsi="NouvelR"/>
          <w:color w:val="000000" w:themeColor="text1"/>
          <w:sz w:val="22"/>
          <w:lang w:val="it-IT"/>
        </w:rPr>
        <w:t>imo veicolo a motore posteriore ad aver partecipato alla 2</w:t>
      </w:r>
      <w:r>
        <w:rPr>
          <w:rFonts w:ascii="NouvelR" w:hAnsi="NouvelR"/>
          <w:color w:val="000000" w:themeColor="text1"/>
          <w:sz w:val="22"/>
          <w:lang w:val="it-IT"/>
        </w:rPr>
        <w:t xml:space="preserve">4 Ore di Le Mans nel </w:t>
      </w:r>
      <w:r w:rsidR="003856CB" w:rsidRPr="003F204E">
        <w:rPr>
          <w:rFonts w:ascii="NouvelR" w:hAnsi="NouvelR"/>
          <w:color w:val="000000" w:themeColor="text1"/>
          <w:sz w:val="22"/>
          <w:lang w:val="it-IT"/>
        </w:rPr>
        <w:t>1949</w:t>
      </w:r>
      <w:r w:rsidR="00FB5EE6" w:rsidRPr="003F204E">
        <w:rPr>
          <w:rFonts w:ascii="NouvelR" w:hAnsi="NouvelR"/>
          <w:color w:val="000000" w:themeColor="text1"/>
          <w:sz w:val="22"/>
          <w:lang w:val="it-IT"/>
        </w:rPr>
        <w:t xml:space="preserve"> – </w:t>
      </w:r>
      <w:r w:rsidR="00235D15" w:rsidRPr="003F204E">
        <w:rPr>
          <w:rFonts w:ascii="NouvelR" w:hAnsi="NouvelR"/>
          <w:color w:val="000000" w:themeColor="text1"/>
          <w:sz w:val="22"/>
          <w:lang w:val="it-IT"/>
        </w:rPr>
        <w:t>r</w:t>
      </w:r>
      <w:r w:rsidRPr="003F204E">
        <w:rPr>
          <w:rFonts w:ascii="NouvelR" w:hAnsi="NouvelR"/>
          <w:color w:val="000000" w:themeColor="text1"/>
          <w:sz w:val="22"/>
          <w:lang w:val="it-IT"/>
        </w:rPr>
        <w:t>i</w:t>
      </w:r>
      <w:r>
        <w:rPr>
          <w:rFonts w:ascii="NouvelR" w:hAnsi="NouvelR"/>
          <w:color w:val="000000" w:themeColor="text1"/>
          <w:sz w:val="22"/>
          <w:lang w:val="it-IT"/>
        </w:rPr>
        <w:t>cordando a tutti gli appassionati di gare d</w:t>
      </w:r>
      <w:r w:rsidR="004C2DBA">
        <w:rPr>
          <w:rFonts w:ascii="NouvelR" w:hAnsi="NouvelR"/>
          <w:color w:val="000000" w:themeColor="text1"/>
          <w:sz w:val="22"/>
          <w:lang w:val="it-IT"/>
        </w:rPr>
        <w:t>’</w:t>
      </w:r>
      <w:r>
        <w:rPr>
          <w:rFonts w:ascii="NouvelR" w:hAnsi="NouvelR"/>
          <w:color w:val="000000" w:themeColor="text1"/>
          <w:sz w:val="22"/>
          <w:lang w:val="it-IT"/>
        </w:rPr>
        <w:t xml:space="preserve">auto d’epoca il successo ottenuto da questo popolare modello nel </w:t>
      </w:r>
      <w:r w:rsidR="00411F03" w:rsidRPr="003F204E">
        <w:rPr>
          <w:rFonts w:ascii="NouvelR" w:hAnsi="NouvelR"/>
          <w:color w:val="000000" w:themeColor="text1"/>
          <w:sz w:val="22"/>
          <w:lang w:val="it-IT"/>
        </w:rPr>
        <w:t>1950</w:t>
      </w:r>
      <w:r w:rsidR="003856CB" w:rsidRPr="003F204E">
        <w:rPr>
          <w:rFonts w:ascii="NouvelR" w:hAnsi="NouvelR"/>
          <w:color w:val="000000" w:themeColor="text1"/>
          <w:sz w:val="22"/>
          <w:lang w:val="it-IT"/>
        </w:rPr>
        <w:t xml:space="preserve">. </w:t>
      </w:r>
    </w:p>
    <w:p w14:paraId="512330F5" w14:textId="77777777" w:rsidR="00DE3C6C" w:rsidRPr="003F204E" w:rsidRDefault="00DE3C6C" w:rsidP="00CD6B00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103848F6" w14:textId="555688FB" w:rsidR="003C76B2" w:rsidRPr="00D57CAD" w:rsidRDefault="00ED4728" w:rsidP="00CD6B00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 w:rsidRPr="003F204E">
        <w:rPr>
          <w:rFonts w:ascii="NouvelR" w:hAnsi="NouvelR"/>
          <w:color w:val="000000" w:themeColor="text1"/>
          <w:sz w:val="22"/>
          <w:lang w:val="it-IT"/>
        </w:rPr>
        <w:lastRenderedPageBreak/>
        <w:t>Le</w:t>
      </w:r>
      <w:r w:rsidR="003F204E" w:rsidRPr="003F204E">
        <w:rPr>
          <w:rFonts w:ascii="NouvelR" w:hAnsi="NouvelR"/>
          <w:color w:val="000000" w:themeColor="text1"/>
          <w:sz w:val="22"/>
          <w:lang w:val="it-IT"/>
        </w:rPr>
        <w:t xml:space="preserve"> tre</w:t>
      </w:r>
      <w:r w:rsidRPr="003F204E">
        <w:rPr>
          <w:rFonts w:ascii="NouvelR" w:hAnsi="NouvelR"/>
          <w:color w:val="000000" w:themeColor="text1"/>
          <w:sz w:val="22"/>
          <w:lang w:val="it-IT"/>
        </w:rPr>
        <w:t xml:space="preserve"> 4CV </w:t>
      </w:r>
      <w:r w:rsidR="003F204E" w:rsidRPr="003F204E">
        <w:rPr>
          <w:rFonts w:ascii="NouvelR" w:hAnsi="NouvelR"/>
          <w:color w:val="000000" w:themeColor="text1"/>
          <w:sz w:val="22"/>
          <w:lang w:val="it-IT"/>
        </w:rPr>
        <w:t>saranno guidate da equipaggi d’eccezione</w:t>
      </w:r>
      <w:r w:rsidR="00A91E7F" w:rsidRPr="003F204E">
        <w:rPr>
          <w:rFonts w:ascii="NouvelR" w:hAnsi="NouvelR"/>
          <w:color w:val="000000" w:themeColor="text1"/>
          <w:sz w:val="22"/>
          <w:lang w:val="it-IT"/>
        </w:rPr>
        <w:t xml:space="preserve">. </w:t>
      </w:r>
      <w:r w:rsidRPr="003F204E">
        <w:rPr>
          <w:rFonts w:ascii="NouvelR" w:hAnsi="NouvelR"/>
          <w:color w:val="000000" w:themeColor="text1"/>
          <w:sz w:val="22"/>
          <w:lang w:val="it-IT"/>
        </w:rPr>
        <w:t>L</w:t>
      </w:r>
      <w:r w:rsidR="003F204E" w:rsidRPr="003F204E">
        <w:rPr>
          <w:rFonts w:ascii="NouvelR" w:hAnsi="NouvelR"/>
          <w:color w:val="000000" w:themeColor="text1"/>
          <w:sz w:val="22"/>
          <w:lang w:val="it-IT"/>
        </w:rPr>
        <w:t xml:space="preserve">a coppia composta da </w:t>
      </w:r>
      <w:r w:rsidR="00A91E7F" w:rsidRPr="003F204E">
        <w:rPr>
          <w:rFonts w:ascii="NouvelR" w:hAnsi="NouvelR"/>
          <w:color w:val="000000" w:themeColor="text1"/>
          <w:sz w:val="22"/>
          <w:lang w:val="it-IT"/>
        </w:rPr>
        <w:t xml:space="preserve">Alain </w:t>
      </w:r>
      <w:proofErr w:type="spellStart"/>
      <w:r w:rsidR="00A91E7F" w:rsidRPr="003F204E">
        <w:rPr>
          <w:rFonts w:ascii="NouvelR" w:hAnsi="NouvelR"/>
          <w:color w:val="000000" w:themeColor="text1"/>
          <w:sz w:val="22"/>
          <w:lang w:val="it-IT"/>
        </w:rPr>
        <w:t>Serpaggi</w:t>
      </w:r>
      <w:proofErr w:type="spellEnd"/>
      <w:r w:rsidR="003159B7" w:rsidRPr="003F204E">
        <w:rPr>
          <w:rFonts w:ascii="NouvelR" w:hAnsi="NouvelR"/>
          <w:color w:val="000000" w:themeColor="text1"/>
          <w:sz w:val="22"/>
          <w:lang w:val="it-IT"/>
        </w:rPr>
        <w:t>, v</w:t>
      </w:r>
      <w:r w:rsidR="003F204E" w:rsidRPr="003F204E">
        <w:rPr>
          <w:rFonts w:ascii="NouvelR" w:hAnsi="NouvelR"/>
          <w:color w:val="000000" w:themeColor="text1"/>
          <w:sz w:val="22"/>
          <w:lang w:val="it-IT"/>
        </w:rPr>
        <w:t xml:space="preserve">incitore della 24 Ore di Le </w:t>
      </w:r>
      <w:r w:rsidR="003159B7" w:rsidRPr="003F204E">
        <w:rPr>
          <w:rFonts w:ascii="NouvelR" w:hAnsi="NouvelR"/>
          <w:color w:val="000000" w:themeColor="text1"/>
          <w:sz w:val="22"/>
          <w:lang w:val="it-IT"/>
        </w:rPr>
        <w:t xml:space="preserve">Mans </w:t>
      </w:r>
      <w:r w:rsidR="003F204E">
        <w:rPr>
          <w:rFonts w:ascii="NouvelR" w:hAnsi="NouvelR"/>
          <w:color w:val="000000" w:themeColor="text1"/>
          <w:sz w:val="22"/>
          <w:lang w:val="it-IT"/>
        </w:rPr>
        <w:t>nel</w:t>
      </w:r>
      <w:r w:rsidR="003159B7" w:rsidRPr="003F204E">
        <w:rPr>
          <w:rFonts w:ascii="NouvelR" w:hAnsi="NouvelR"/>
          <w:color w:val="000000" w:themeColor="text1"/>
          <w:sz w:val="22"/>
          <w:lang w:val="it-IT"/>
        </w:rPr>
        <w:t xml:space="preserve"> 19</w:t>
      </w:r>
      <w:r w:rsidR="00BE2675" w:rsidRPr="003F204E">
        <w:rPr>
          <w:rFonts w:ascii="NouvelR" w:hAnsi="NouvelR"/>
          <w:color w:val="000000" w:themeColor="text1"/>
          <w:sz w:val="22"/>
          <w:lang w:val="it-IT"/>
        </w:rPr>
        <w:t xml:space="preserve">69, </w:t>
      </w:r>
      <w:r w:rsidR="00A91E7F" w:rsidRPr="003F204E">
        <w:rPr>
          <w:rFonts w:ascii="NouvelR" w:hAnsi="NouvelR"/>
          <w:color w:val="000000" w:themeColor="text1"/>
          <w:sz w:val="22"/>
          <w:lang w:val="it-IT"/>
        </w:rPr>
        <w:t xml:space="preserve">e </w:t>
      </w:r>
      <w:proofErr w:type="spellStart"/>
      <w:r w:rsidR="00A91E7F" w:rsidRPr="003F204E">
        <w:rPr>
          <w:rFonts w:ascii="NouvelR" w:hAnsi="NouvelR"/>
          <w:color w:val="000000" w:themeColor="text1"/>
          <w:sz w:val="22"/>
          <w:lang w:val="it-IT"/>
        </w:rPr>
        <w:t>Géraldine</w:t>
      </w:r>
      <w:proofErr w:type="spellEnd"/>
      <w:r w:rsidR="00A91E7F" w:rsidRPr="003F204E">
        <w:rPr>
          <w:rFonts w:ascii="NouvelR" w:hAnsi="NouvelR"/>
          <w:color w:val="000000" w:themeColor="text1"/>
          <w:sz w:val="22"/>
          <w:lang w:val="it-IT"/>
        </w:rPr>
        <w:t xml:space="preserve"> </w:t>
      </w:r>
      <w:proofErr w:type="spellStart"/>
      <w:r w:rsidR="00A91E7F" w:rsidRPr="003F204E">
        <w:rPr>
          <w:rFonts w:ascii="NouvelR" w:hAnsi="NouvelR"/>
          <w:color w:val="000000" w:themeColor="text1"/>
          <w:sz w:val="22"/>
          <w:lang w:val="it-IT"/>
        </w:rPr>
        <w:t>Gaudy</w:t>
      </w:r>
      <w:proofErr w:type="spellEnd"/>
      <w:r w:rsidR="00A91E7F" w:rsidRPr="003F204E">
        <w:rPr>
          <w:rFonts w:ascii="NouvelR" w:hAnsi="NouvelR"/>
          <w:color w:val="000000" w:themeColor="text1"/>
          <w:sz w:val="22"/>
          <w:lang w:val="it-IT"/>
        </w:rPr>
        <w:t xml:space="preserve">, </w:t>
      </w:r>
      <w:r w:rsidR="003F204E">
        <w:rPr>
          <w:rFonts w:ascii="NouvelR" w:hAnsi="NouvelR"/>
          <w:color w:val="000000" w:themeColor="text1"/>
          <w:sz w:val="22"/>
          <w:lang w:val="it-IT"/>
        </w:rPr>
        <w:t>giornalista dell</w:t>
      </w:r>
      <w:r w:rsidR="00A91E7F" w:rsidRPr="003F204E">
        <w:rPr>
          <w:rFonts w:ascii="NouvelR" w:hAnsi="NouvelR"/>
          <w:color w:val="000000" w:themeColor="text1"/>
          <w:sz w:val="22"/>
          <w:lang w:val="it-IT"/>
        </w:rPr>
        <w:t>’</w:t>
      </w:r>
      <w:proofErr w:type="spellStart"/>
      <w:r w:rsidR="00A91E7F" w:rsidRPr="003F204E">
        <w:rPr>
          <w:rFonts w:ascii="NouvelR" w:hAnsi="NouvelR"/>
          <w:color w:val="000000" w:themeColor="text1"/>
          <w:sz w:val="22"/>
          <w:lang w:val="it-IT"/>
        </w:rPr>
        <w:t>Argus</w:t>
      </w:r>
      <w:proofErr w:type="spellEnd"/>
      <w:r w:rsidR="00901AB0" w:rsidRPr="003F204E">
        <w:rPr>
          <w:rFonts w:ascii="NouvelR" w:hAnsi="NouvelR"/>
          <w:color w:val="000000" w:themeColor="text1"/>
          <w:sz w:val="22"/>
          <w:lang w:val="it-IT"/>
        </w:rPr>
        <w:t>,</w:t>
      </w:r>
      <w:r w:rsidR="00A91E7F" w:rsidRPr="003F204E">
        <w:rPr>
          <w:rFonts w:ascii="NouvelR" w:hAnsi="NouvelR"/>
          <w:color w:val="000000" w:themeColor="text1"/>
          <w:sz w:val="22"/>
          <w:lang w:val="it-IT"/>
        </w:rPr>
        <w:t> </w:t>
      </w:r>
      <w:r w:rsidR="009012AB" w:rsidRPr="003F204E">
        <w:rPr>
          <w:rFonts w:ascii="NouvelR" w:hAnsi="NouvelR"/>
          <w:color w:val="000000" w:themeColor="text1"/>
          <w:sz w:val="22"/>
          <w:lang w:val="it-IT"/>
        </w:rPr>
        <w:t>a</w:t>
      </w:r>
      <w:r w:rsidR="00D57CAD">
        <w:rPr>
          <w:rFonts w:ascii="NouvelR" w:hAnsi="NouvelR"/>
          <w:color w:val="000000" w:themeColor="text1"/>
          <w:sz w:val="22"/>
          <w:lang w:val="it-IT"/>
        </w:rPr>
        <w:t>l volante di una Re</w:t>
      </w:r>
      <w:r w:rsidR="006C536D" w:rsidRPr="003F204E">
        <w:rPr>
          <w:rFonts w:ascii="NouvelR" w:hAnsi="NouvelR"/>
          <w:color w:val="000000" w:themeColor="text1"/>
          <w:sz w:val="22"/>
          <w:lang w:val="it-IT"/>
        </w:rPr>
        <w:t xml:space="preserve">nault 4CV 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replica dell’iconica versione del </w:t>
      </w:r>
      <w:r w:rsidR="00FD5E8E" w:rsidRPr="003F204E">
        <w:rPr>
          <w:rFonts w:ascii="NouvelR" w:hAnsi="NouvelR"/>
          <w:color w:val="000000" w:themeColor="text1"/>
          <w:sz w:val="22"/>
          <w:lang w:val="it-IT"/>
        </w:rPr>
        <w:t>1950.</w:t>
      </w:r>
      <w:r w:rsidR="00A91E7F" w:rsidRPr="003F204E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E4767B" w:rsidRPr="00D57CAD">
        <w:rPr>
          <w:rFonts w:ascii="NouvelR" w:hAnsi="NouvelR"/>
          <w:color w:val="000000" w:themeColor="text1"/>
          <w:sz w:val="22"/>
          <w:lang w:val="it-IT"/>
        </w:rPr>
        <w:t xml:space="preserve">Julien </w:t>
      </w:r>
      <w:proofErr w:type="spellStart"/>
      <w:r w:rsidR="00E4767B" w:rsidRPr="00D57CAD">
        <w:rPr>
          <w:rFonts w:ascii="NouvelR" w:hAnsi="NouvelR"/>
          <w:color w:val="000000" w:themeColor="text1"/>
          <w:sz w:val="22"/>
          <w:lang w:val="it-IT"/>
        </w:rPr>
        <w:t>Saulnier</w:t>
      </w:r>
      <w:proofErr w:type="spellEnd"/>
      <w:r w:rsidR="00E4767B" w:rsidRPr="00D57CAD">
        <w:rPr>
          <w:rFonts w:ascii="NouvelR" w:hAnsi="NouvelR"/>
          <w:color w:val="000000" w:themeColor="text1"/>
          <w:sz w:val="22"/>
          <w:lang w:val="it-IT"/>
        </w:rPr>
        <w:t>, v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>incitore in carica del Trofeo</w:t>
      </w:r>
      <w:r w:rsidR="00E4767B" w:rsidRPr="00D57CAD">
        <w:rPr>
          <w:rFonts w:ascii="NouvelR" w:hAnsi="NouvelR"/>
          <w:color w:val="000000" w:themeColor="text1"/>
          <w:sz w:val="22"/>
          <w:lang w:val="it-IT"/>
        </w:rPr>
        <w:t xml:space="preserve"> Alpine e Patrick Henri, </w:t>
      </w:r>
      <w:r w:rsidR="008872DE" w:rsidRPr="00D57CAD">
        <w:rPr>
          <w:rFonts w:ascii="NouvelR" w:hAnsi="NouvelR"/>
          <w:color w:val="000000" w:themeColor="text1"/>
          <w:sz w:val="22"/>
          <w:lang w:val="it-IT"/>
        </w:rPr>
        <w:t>pilot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>a di</w:t>
      </w:r>
      <w:r w:rsidR="00E4767B" w:rsidRPr="00D57CAD">
        <w:rPr>
          <w:rFonts w:ascii="NouvelR" w:hAnsi="NouvelR"/>
          <w:color w:val="000000" w:themeColor="text1"/>
          <w:sz w:val="22"/>
          <w:lang w:val="it-IT"/>
        </w:rPr>
        <w:t xml:space="preserve"> WRC</w:t>
      </w:r>
      <w:r w:rsidR="00BC29BF" w:rsidRPr="00D57CAD">
        <w:rPr>
          <w:rFonts w:ascii="NouvelR" w:hAnsi="NouvelR"/>
          <w:color w:val="000000" w:themeColor="text1"/>
          <w:sz w:val="22"/>
          <w:lang w:val="it-IT"/>
        </w:rPr>
        <w:t xml:space="preserve"> (</w:t>
      </w:r>
      <w:r w:rsidR="00BC29BF" w:rsidRPr="00D57CAD">
        <w:rPr>
          <w:rFonts w:ascii="NouvelR" w:hAnsi="NouvelR"/>
          <w:i/>
          <w:iCs/>
          <w:color w:val="000000" w:themeColor="text1"/>
          <w:sz w:val="22"/>
          <w:lang w:val="it-IT"/>
        </w:rPr>
        <w:t>World Rally Champions</w:t>
      </w:r>
      <w:r w:rsidR="009012AB" w:rsidRPr="00D57CAD">
        <w:rPr>
          <w:rFonts w:ascii="NouvelR" w:hAnsi="NouvelR"/>
          <w:i/>
          <w:iCs/>
          <w:color w:val="000000" w:themeColor="text1"/>
          <w:sz w:val="22"/>
          <w:lang w:val="it-IT"/>
        </w:rPr>
        <w:t>h</w:t>
      </w:r>
      <w:r w:rsidR="00BC29BF" w:rsidRPr="00D57CAD">
        <w:rPr>
          <w:rFonts w:ascii="NouvelR" w:hAnsi="NouvelR"/>
          <w:i/>
          <w:iCs/>
          <w:color w:val="000000" w:themeColor="text1"/>
          <w:sz w:val="22"/>
          <w:lang w:val="it-IT"/>
        </w:rPr>
        <w:t>ip</w:t>
      </w:r>
      <w:r w:rsidR="00BC29BF" w:rsidRPr="00D57CAD">
        <w:rPr>
          <w:rFonts w:ascii="NouvelR" w:hAnsi="NouvelR"/>
          <w:color w:val="000000" w:themeColor="text1"/>
          <w:sz w:val="22"/>
          <w:lang w:val="it-IT"/>
        </w:rPr>
        <w:t>)</w:t>
      </w:r>
      <w:r w:rsidR="00C90C17">
        <w:rPr>
          <w:rFonts w:ascii="NouvelR" w:hAnsi="NouvelR"/>
          <w:color w:val="000000" w:themeColor="text1"/>
          <w:sz w:val="22"/>
          <w:lang w:val="it-IT"/>
        </w:rPr>
        <w:t>,</w:t>
      </w:r>
      <w:r w:rsidR="00A81456" w:rsidRPr="00D57CAD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E4767B" w:rsidRPr="00D57CAD">
        <w:rPr>
          <w:rFonts w:ascii="NouvelR" w:hAnsi="NouvelR"/>
          <w:color w:val="000000" w:themeColor="text1"/>
          <w:sz w:val="22"/>
          <w:lang w:val="it-IT"/>
        </w:rPr>
        <w:t>e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 xml:space="preserve"> la coppia composta dal pilota belga</w:t>
      </w:r>
      <w:r w:rsidR="008D1C96" w:rsidRPr="00D57CAD">
        <w:rPr>
          <w:rFonts w:ascii="NouvelR" w:hAnsi="NouvelR"/>
          <w:color w:val="000000" w:themeColor="text1"/>
          <w:sz w:val="22"/>
          <w:lang w:val="it-IT"/>
        </w:rPr>
        <w:t xml:space="preserve"> Christian Chambord</w:t>
      </w:r>
      <w:r w:rsidR="00BC5E3E" w:rsidRPr="00D57CAD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>e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D57CAD">
        <w:rPr>
          <w:rFonts w:ascii="NouvelR" w:hAnsi="NouvelR"/>
          <w:color w:val="000000" w:themeColor="text1"/>
          <w:sz w:val="22"/>
          <w:lang w:val="it-IT"/>
        </w:rPr>
        <w:t>dal suo copilota</w:t>
      </w:r>
      <w:r w:rsidR="008D1C96" w:rsidRPr="00D57CAD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E4767B" w:rsidRPr="00D57CAD">
        <w:rPr>
          <w:rFonts w:ascii="NouvelR" w:hAnsi="NouvelR"/>
          <w:color w:val="000000" w:themeColor="text1"/>
          <w:sz w:val="22"/>
          <w:lang w:val="it-IT"/>
        </w:rPr>
        <w:t xml:space="preserve">Jean-Pierre </w:t>
      </w:r>
      <w:proofErr w:type="spellStart"/>
      <w:r w:rsidR="00E4767B" w:rsidRPr="00D57CAD">
        <w:rPr>
          <w:rFonts w:ascii="NouvelR" w:hAnsi="NouvelR"/>
          <w:color w:val="000000" w:themeColor="text1"/>
          <w:sz w:val="22"/>
          <w:lang w:val="it-IT"/>
        </w:rPr>
        <w:t>Prévot</w:t>
      </w:r>
      <w:proofErr w:type="spellEnd"/>
      <w:r w:rsidR="00BC5E3E" w:rsidRPr="00D57CAD">
        <w:rPr>
          <w:rFonts w:ascii="NouvelR" w:hAnsi="NouvelR"/>
          <w:color w:val="000000" w:themeColor="text1"/>
          <w:sz w:val="22"/>
          <w:lang w:val="it-IT"/>
        </w:rPr>
        <w:t xml:space="preserve">, 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in due 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>4CV</w:t>
      </w:r>
      <w:r w:rsidR="00810B1A" w:rsidRPr="00D57CAD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D11705" w:rsidRPr="00D57CAD">
        <w:rPr>
          <w:rFonts w:ascii="NouvelR" w:hAnsi="NouvelR"/>
          <w:color w:val="000000" w:themeColor="text1"/>
          <w:sz w:val="22"/>
          <w:lang w:val="it-IT"/>
        </w:rPr>
        <w:t>repli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che del </w:t>
      </w:r>
      <w:r w:rsidR="00D11705" w:rsidRPr="00D57CAD">
        <w:rPr>
          <w:rFonts w:ascii="NouvelR" w:hAnsi="NouvelR"/>
          <w:color w:val="000000" w:themeColor="text1"/>
          <w:sz w:val="22"/>
          <w:lang w:val="it-IT"/>
        </w:rPr>
        <w:t>1951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 xml:space="preserve">. </w:t>
      </w:r>
    </w:p>
    <w:p w14:paraId="010D6982" w14:textId="47E2547C" w:rsidR="00BC29BF" w:rsidRPr="00D57CAD" w:rsidRDefault="00BC29BF" w:rsidP="00CD6B00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50CFEDDD" w14:textId="6F9C8C6C" w:rsidR="00FC6D61" w:rsidRPr="00C90C17" w:rsidRDefault="00C90C17" w:rsidP="00CD6B00">
      <w:pPr>
        <w:jc w:val="both"/>
        <w:rPr>
          <w:rFonts w:ascii="NouvelR" w:hAnsi="NouvelR"/>
          <w:b/>
          <w:bCs/>
          <w:color w:val="000000" w:themeColor="text1"/>
          <w:sz w:val="22"/>
          <w:lang w:val="it-IT"/>
        </w:rPr>
      </w:pPr>
      <w:r>
        <w:rPr>
          <w:rFonts w:ascii="NouvelR" w:hAnsi="NouvelR"/>
          <w:b/>
          <w:bCs/>
          <w:color w:val="000000" w:themeColor="text1"/>
          <w:sz w:val="22"/>
          <w:lang w:val="it-IT"/>
        </w:rPr>
        <w:t>AREA</w:t>
      </w:r>
      <w:r w:rsidR="00D57CAD" w:rsidRPr="00C90C17">
        <w:rPr>
          <w:rFonts w:ascii="NouvelR" w:hAnsi="NouvelR"/>
          <w:b/>
          <w:bCs/>
          <w:color w:val="000000" w:themeColor="text1"/>
          <w:sz w:val="22"/>
          <w:lang w:val="it-IT"/>
        </w:rPr>
        <w:t xml:space="preserve"> </w:t>
      </w:r>
      <w:r w:rsidR="00D11705" w:rsidRPr="00C90C17">
        <w:rPr>
          <w:rFonts w:ascii="NouvelR" w:hAnsi="NouvelR"/>
          <w:b/>
          <w:bCs/>
          <w:color w:val="000000" w:themeColor="text1"/>
          <w:sz w:val="22"/>
          <w:lang w:val="it-IT"/>
        </w:rPr>
        <w:t>CLUB</w:t>
      </w:r>
      <w:r w:rsidR="00D57CAD" w:rsidRPr="00C90C17">
        <w:rPr>
          <w:rFonts w:ascii="NouvelR" w:hAnsi="NouvelR"/>
          <w:b/>
          <w:bCs/>
          <w:color w:val="000000" w:themeColor="text1"/>
          <w:sz w:val="22"/>
          <w:lang w:val="it-IT"/>
        </w:rPr>
        <w:t xml:space="preserve"> RENAULT </w:t>
      </w:r>
    </w:p>
    <w:p w14:paraId="5FB6B462" w14:textId="2FE2D993" w:rsidR="00FC6D61" w:rsidRPr="00C90C17" w:rsidRDefault="00FC6D61" w:rsidP="00CD6B00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2CC1B711" w14:textId="2FD720EC" w:rsidR="00FC6D61" w:rsidRPr="00D57CAD" w:rsidRDefault="00D11705" w:rsidP="00D57CAD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 w:rsidRPr="00D57CAD">
        <w:rPr>
          <w:rFonts w:ascii="NouvelR" w:hAnsi="NouvelR"/>
          <w:color w:val="000000" w:themeColor="text1"/>
          <w:sz w:val="22"/>
          <w:lang w:val="it-IT"/>
        </w:rPr>
        <w:t>A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 xml:space="preserve">ccanto al circuito storico, 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 xml:space="preserve">Renault 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>p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redisporrà una mostra per celebrare due icone della </w:t>
      </w:r>
      <w:r w:rsidR="00CA2C64">
        <w:rPr>
          <w:rFonts w:ascii="NouvelR" w:hAnsi="NouvelR"/>
          <w:color w:val="000000" w:themeColor="text1"/>
          <w:sz w:val="22"/>
          <w:lang w:val="it-IT"/>
        </w:rPr>
        <w:t>C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asa di 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>Boulogne-Billancourt:</w:t>
      </w:r>
      <w:r w:rsidR="00982228" w:rsidRPr="00D57CAD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>Renault 4CV e</w:t>
      </w:r>
      <w:r w:rsidR="00982228" w:rsidRPr="00D57CAD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>Renault 5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. 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>Quest’ultima, in particolare, festeggia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 nel </w:t>
      </w:r>
      <w:r w:rsidR="00FC6D61" w:rsidRPr="00D57CAD">
        <w:rPr>
          <w:rFonts w:ascii="NouvelR" w:hAnsi="NouvelR"/>
          <w:color w:val="000000" w:themeColor="text1"/>
          <w:sz w:val="22"/>
          <w:lang w:val="it-IT"/>
        </w:rPr>
        <w:t>2022</w:t>
      </w:r>
      <w:r w:rsidR="00164EBC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il suo 50° anniversario. </w:t>
      </w:r>
    </w:p>
    <w:p w14:paraId="64AC08D2" w14:textId="36DB4F2F" w:rsidR="00FC6D61" w:rsidRPr="00D57CAD" w:rsidRDefault="00FC6D61" w:rsidP="00CD6B00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2D6C8253" w14:textId="606D3C01" w:rsidR="00477EAA" w:rsidRPr="00D57CAD" w:rsidRDefault="00FC6D61" w:rsidP="00D57CAD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 w:rsidRPr="00D57CAD">
        <w:rPr>
          <w:rFonts w:ascii="NouvelR" w:hAnsi="NouvelR"/>
          <w:color w:val="000000" w:themeColor="text1"/>
          <w:sz w:val="22"/>
          <w:lang w:val="it-IT"/>
        </w:rPr>
        <w:t xml:space="preserve">Renault Classic 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>h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a così preparato per tutti gli amanti delle auto d’epoca una mostra con 9 versioni della </w:t>
      </w:r>
      <w:r w:rsidRPr="00D57CAD">
        <w:rPr>
          <w:rFonts w:ascii="NouvelR" w:hAnsi="NouvelR"/>
          <w:color w:val="000000" w:themeColor="text1"/>
          <w:sz w:val="22"/>
          <w:lang w:val="it-IT"/>
        </w:rPr>
        <w:t>Renault 5 e 9 version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i della </w:t>
      </w:r>
      <w:r w:rsidRPr="00D57CAD">
        <w:rPr>
          <w:rFonts w:ascii="NouvelR" w:hAnsi="NouvelR"/>
          <w:color w:val="000000" w:themeColor="text1"/>
          <w:sz w:val="22"/>
          <w:lang w:val="it-IT"/>
        </w:rPr>
        <w:t xml:space="preserve">4CV. </w:t>
      </w:r>
      <w:r w:rsidR="00D57CAD" w:rsidRPr="00D57CAD">
        <w:rPr>
          <w:rFonts w:ascii="NouvelR" w:hAnsi="NouvelR"/>
          <w:color w:val="000000" w:themeColor="text1"/>
          <w:sz w:val="22"/>
          <w:lang w:val="it-IT"/>
        </w:rPr>
        <w:t xml:space="preserve">Inoltre, alla festa si uniranno oltre </w:t>
      </w:r>
      <w:proofErr w:type="gramStart"/>
      <w:r w:rsidR="00D57CAD" w:rsidRPr="00D57CAD">
        <w:rPr>
          <w:rFonts w:ascii="NouvelR" w:hAnsi="NouvelR"/>
          <w:color w:val="000000" w:themeColor="text1"/>
          <w:sz w:val="22"/>
          <w:lang w:val="it-IT"/>
        </w:rPr>
        <w:t>100</w:t>
      </w:r>
      <w:proofErr w:type="gramEnd"/>
      <w:r w:rsidR="00D57CAD" w:rsidRPr="00D57CAD">
        <w:rPr>
          <w:rFonts w:ascii="NouvelR" w:hAnsi="NouvelR"/>
          <w:color w:val="000000" w:themeColor="text1"/>
          <w:sz w:val="22"/>
          <w:lang w:val="it-IT"/>
        </w:rPr>
        <w:t xml:space="preserve"> veicoli di collezionisti p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rivati </w:t>
      </w:r>
      <w:r w:rsidR="00C90C17">
        <w:rPr>
          <w:rFonts w:ascii="NouvelR" w:hAnsi="NouvelR"/>
          <w:color w:val="000000" w:themeColor="text1"/>
          <w:sz w:val="22"/>
          <w:lang w:val="it-IT"/>
        </w:rPr>
        <w:t xml:space="preserve">esposti </w:t>
      </w:r>
      <w:r w:rsidR="00D57CAD">
        <w:rPr>
          <w:rFonts w:ascii="NouvelR" w:hAnsi="NouvelR"/>
          <w:color w:val="000000" w:themeColor="text1"/>
          <w:sz w:val="22"/>
          <w:lang w:val="it-IT"/>
        </w:rPr>
        <w:t>nell</w:t>
      </w:r>
      <w:r w:rsidR="00C90C17">
        <w:rPr>
          <w:rFonts w:ascii="NouvelR" w:hAnsi="NouvelR"/>
          <w:color w:val="000000" w:themeColor="text1"/>
          <w:sz w:val="22"/>
          <w:lang w:val="it-IT"/>
        </w:rPr>
        <w:t>’area</w:t>
      </w:r>
      <w:r w:rsidR="00D57CAD">
        <w:rPr>
          <w:rFonts w:ascii="NouvelR" w:hAnsi="NouvelR"/>
          <w:color w:val="000000" w:themeColor="text1"/>
          <w:sz w:val="22"/>
          <w:lang w:val="it-IT"/>
        </w:rPr>
        <w:t xml:space="preserve"> Club</w:t>
      </w:r>
      <w:r w:rsidR="00CA5794" w:rsidRPr="00D57CAD">
        <w:rPr>
          <w:rFonts w:ascii="NouvelR" w:hAnsi="NouvelR"/>
          <w:color w:val="000000" w:themeColor="text1"/>
          <w:sz w:val="22"/>
          <w:lang w:val="it-IT"/>
        </w:rPr>
        <w:t xml:space="preserve"> Renault</w:t>
      </w:r>
      <w:r w:rsidR="00E14F05" w:rsidRPr="00D57CAD">
        <w:rPr>
          <w:rFonts w:ascii="NouvelR" w:hAnsi="NouvelR"/>
          <w:color w:val="000000" w:themeColor="text1"/>
          <w:sz w:val="22"/>
          <w:lang w:val="it-IT"/>
        </w:rPr>
        <w:t xml:space="preserve">. </w:t>
      </w:r>
    </w:p>
    <w:p w14:paraId="2BBE6E7E" w14:textId="77777777" w:rsidR="00FB55B3" w:rsidRPr="00D57CAD" w:rsidRDefault="00FB55B3" w:rsidP="00CD6B00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54772230" w14:textId="090A162D" w:rsidR="00CD6B00" w:rsidRPr="00C90C17" w:rsidRDefault="00603EC6" w:rsidP="00F44EE0">
      <w:pPr>
        <w:rPr>
          <w:rFonts w:ascii="NouvelR" w:hAnsi="NouvelR"/>
          <w:b/>
          <w:color w:val="000000" w:themeColor="text1"/>
          <w:sz w:val="26"/>
          <w:lang w:val="it-IT"/>
        </w:rPr>
      </w:pPr>
      <w:r w:rsidRPr="00C90C17">
        <w:rPr>
          <w:rFonts w:ascii="NouvelR" w:hAnsi="NouvelR"/>
          <w:b/>
          <w:color w:val="000000" w:themeColor="text1"/>
          <w:sz w:val="26"/>
          <w:lang w:val="it-IT"/>
        </w:rPr>
        <w:t xml:space="preserve">RENAULT </w:t>
      </w:r>
      <w:r w:rsidR="00D57CAD" w:rsidRPr="00C90C17">
        <w:rPr>
          <w:rFonts w:ascii="NouvelR" w:hAnsi="NouvelR"/>
          <w:b/>
          <w:color w:val="000000" w:themeColor="text1"/>
          <w:sz w:val="26"/>
          <w:lang w:val="it-IT"/>
        </w:rPr>
        <w:t>E</w:t>
      </w:r>
      <w:r w:rsidRPr="00C90C17">
        <w:rPr>
          <w:rFonts w:ascii="NouvelR" w:hAnsi="NouvelR"/>
          <w:b/>
          <w:color w:val="000000" w:themeColor="text1"/>
          <w:sz w:val="26"/>
          <w:lang w:val="it-IT"/>
        </w:rPr>
        <w:t xml:space="preserve"> </w:t>
      </w:r>
      <w:r w:rsidR="00263222" w:rsidRPr="00C90C17">
        <w:rPr>
          <w:rFonts w:ascii="NouvelR" w:hAnsi="NouvelR"/>
          <w:b/>
          <w:color w:val="000000" w:themeColor="text1"/>
          <w:sz w:val="26"/>
          <w:lang w:val="it-IT"/>
        </w:rPr>
        <w:t>ARTCURIAL</w:t>
      </w:r>
      <w:r w:rsidRPr="00C90C17">
        <w:rPr>
          <w:rFonts w:ascii="NouvelR" w:hAnsi="NouvelR"/>
          <w:b/>
          <w:color w:val="000000" w:themeColor="text1"/>
          <w:sz w:val="26"/>
          <w:lang w:val="it-IT"/>
        </w:rPr>
        <w:t xml:space="preserve"> MOTORCARS</w:t>
      </w:r>
    </w:p>
    <w:p w14:paraId="06AB514C" w14:textId="77777777" w:rsidR="00AF61F1" w:rsidRPr="00C90C17" w:rsidRDefault="00AF61F1" w:rsidP="00CD6B0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</w:pPr>
    </w:p>
    <w:p w14:paraId="12625B67" w14:textId="03172007" w:rsidR="00CD6B00" w:rsidRPr="00C90C17" w:rsidRDefault="00334D23" w:rsidP="00334D23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</w:pP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Questa edizione d</w:t>
      </w:r>
      <w:r w:rsidR="004C2DBA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i</w:t>
      </w:r>
      <w:r w:rsidR="00C90C17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 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Le </w:t>
      </w:r>
      <w:r w:rsidR="00603EC6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Mans Classic</w:t>
      </w:r>
      <w:r w:rsidR="000E4E7C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 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segna l’inizio dell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a</w:t>
      </w:r>
      <w:r w:rsidR="00307D5B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 </w:t>
      </w:r>
      <w:hyperlink r:id="rId11" w:history="1">
        <w:r w:rsidR="00307D5B" w:rsidRPr="00334D23">
          <w:rPr>
            <w:rStyle w:val="Collegamentoipertestuale"/>
            <w:rFonts w:ascii="NouvelR" w:eastAsia="Times New Roman" w:hAnsi="NouvelR" w:cstheme="minorHAnsi"/>
            <w:sz w:val="22"/>
            <w:szCs w:val="22"/>
            <w:lang w:val="it-IT"/>
          </w:rPr>
          <w:t>collabora</w:t>
        </w:r>
        <w:r>
          <w:rPr>
            <w:rStyle w:val="Collegamentoipertestuale"/>
            <w:rFonts w:ascii="NouvelR" w:eastAsia="Times New Roman" w:hAnsi="NouvelR" w:cstheme="minorHAnsi"/>
            <w:sz w:val="22"/>
            <w:szCs w:val="22"/>
            <w:lang w:val="it-IT"/>
          </w:rPr>
          <w:t>zione tra</w:t>
        </w:r>
        <w:r w:rsidR="00307D5B" w:rsidRPr="00334D23">
          <w:rPr>
            <w:rStyle w:val="Collegamentoipertestuale"/>
            <w:rFonts w:ascii="NouvelR" w:eastAsia="Times New Roman" w:hAnsi="NouvelR" w:cstheme="minorHAnsi"/>
            <w:sz w:val="22"/>
            <w:szCs w:val="22"/>
            <w:lang w:val="it-IT"/>
          </w:rPr>
          <w:t xml:space="preserve"> Renault e </w:t>
        </w:r>
        <w:proofErr w:type="spellStart"/>
        <w:r w:rsidR="00307D5B" w:rsidRPr="00334D23">
          <w:rPr>
            <w:rStyle w:val="Collegamentoipertestuale"/>
            <w:rFonts w:ascii="NouvelR" w:eastAsia="Times New Roman" w:hAnsi="NouvelR" w:cstheme="minorHAnsi"/>
            <w:sz w:val="22"/>
            <w:szCs w:val="22"/>
            <w:lang w:val="it-IT"/>
          </w:rPr>
          <w:t>Artcurial</w:t>
        </w:r>
        <w:proofErr w:type="spellEnd"/>
      </w:hyperlink>
      <w:r w:rsidR="00307D5B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. 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Il prossimo 2 luglio</w:t>
      </w:r>
      <w:r w:rsidR="00307D5B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, 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verranno messi in vendita 8 lotti eccezionali c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he offriranno ai collezionisti l’opportunità di diventare proprietari di un pezzo della leggenda </w:t>
      </w:r>
      <w:r w:rsidR="006F0CD4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Renault</w:t>
      </w:r>
      <w:r w:rsidR="00307D5B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, 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dando così una seconda possibilità a tesori automobilistici che finora erano stati conservati nelle riserve della Marca. </w:t>
      </w:r>
    </w:p>
    <w:p w14:paraId="7997CA0C" w14:textId="4F2F2A84" w:rsidR="00307D5B" w:rsidRPr="00C90C17" w:rsidRDefault="00307D5B" w:rsidP="00C308D7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</w:pPr>
    </w:p>
    <w:p w14:paraId="5F7EE30B" w14:textId="038D6452" w:rsidR="00307D5B" w:rsidRPr="00334D23" w:rsidRDefault="00EB28EC" w:rsidP="00C308D7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</w:pP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La p</w:t>
      </w:r>
      <w:r w:rsidR="00334D23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rima star 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de</w:t>
      </w:r>
      <w:r w:rsidR="00334D23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lla sezione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 </w:t>
      </w:r>
      <w:r w:rsidR="00C90C17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“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The Renault </w:t>
      </w:r>
      <w:proofErr w:type="spellStart"/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Icons</w:t>
      </w:r>
      <w:proofErr w:type="spellEnd"/>
      <w:r w:rsidR="00C90C17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”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 s</w:t>
      </w:r>
      <w:r w:rsidR="00334D23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arà </w:t>
      </w:r>
      <w:r w:rsidR="00585042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la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 Renault Formul</w:t>
      </w:r>
      <w:r w:rsidR="00C07448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a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 1 RE40-03 de</w:t>
      </w:r>
      <w:r w:rsidR="00334D23"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l 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1983</w:t>
      </w:r>
      <w:r w:rsidR="00C90C17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, quella d</w:t>
      </w:r>
      <w:r w:rsid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 xml:space="preserve">i </w:t>
      </w:r>
      <w:r w:rsidRPr="00334D23"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  <w:t>Alain Prost.</w:t>
      </w:r>
    </w:p>
    <w:p w14:paraId="4D8F5CDB" w14:textId="77777777" w:rsidR="00C308D7" w:rsidRPr="00334D23" w:rsidRDefault="00C308D7" w:rsidP="00C308D7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it-IT"/>
        </w:rPr>
      </w:pPr>
    </w:p>
    <w:p w14:paraId="02912696" w14:textId="77777777" w:rsidR="003C76B2" w:rsidRPr="00C90C17" w:rsidRDefault="003C76B2" w:rsidP="003C76B2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6"/>
          <w:szCs w:val="26"/>
          <w:lang w:val="it-IT"/>
        </w:rPr>
      </w:pPr>
      <w:r w:rsidRPr="00C90C17">
        <w:rPr>
          <w:rFonts w:ascii="NouvelR" w:eastAsia="Times New Roman" w:hAnsi="NouvelR" w:cstheme="minorHAnsi"/>
          <w:b/>
          <w:bCs/>
          <w:color w:val="000000" w:themeColor="text1"/>
          <w:sz w:val="26"/>
          <w:szCs w:val="26"/>
          <w:lang w:val="it-IT"/>
        </w:rPr>
        <w:t>LE MANS CLASSIC</w:t>
      </w:r>
    </w:p>
    <w:p w14:paraId="1581E87D" w14:textId="77777777" w:rsidR="003C76B2" w:rsidRPr="00C90C17" w:rsidRDefault="003C76B2" w:rsidP="003C76B2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33C0CC65" w14:textId="6D4947E7" w:rsidR="003C76B2" w:rsidRPr="00ED6296" w:rsidRDefault="003C76B2" w:rsidP="003C76B2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 w:rsidRPr="00ED6296">
        <w:rPr>
          <w:rFonts w:ascii="NouvelR" w:hAnsi="NouvelR"/>
          <w:color w:val="000000" w:themeColor="text1"/>
          <w:sz w:val="22"/>
          <w:lang w:val="it-IT"/>
        </w:rPr>
        <w:t>Cr</w:t>
      </w:r>
      <w:r w:rsidR="00334D23" w:rsidRPr="00ED6296">
        <w:rPr>
          <w:rFonts w:ascii="NouvelR" w:hAnsi="NouvelR"/>
          <w:color w:val="000000" w:themeColor="text1"/>
          <w:sz w:val="22"/>
          <w:lang w:val="it-IT"/>
        </w:rPr>
        <w:t xml:space="preserve">eata nel 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2002 </w:t>
      </w:r>
      <w:r w:rsidR="00334D23" w:rsidRPr="00ED6296">
        <w:rPr>
          <w:rFonts w:ascii="NouvelR" w:hAnsi="NouvelR"/>
          <w:color w:val="000000" w:themeColor="text1"/>
          <w:sz w:val="22"/>
          <w:lang w:val="it-IT"/>
        </w:rPr>
        <w:t>da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Peter Auto, </w:t>
      </w:r>
      <w:r w:rsidR="00334D23" w:rsidRPr="00ED6296">
        <w:rPr>
          <w:rFonts w:ascii="NouvelR" w:hAnsi="NouvelR"/>
          <w:color w:val="000000" w:themeColor="text1"/>
          <w:sz w:val="22"/>
          <w:lang w:val="it-IT"/>
        </w:rPr>
        <w:t>in associazione con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l’Automobile Club de l’</w:t>
      </w:r>
      <w:proofErr w:type="spellStart"/>
      <w:r w:rsidRPr="00ED6296">
        <w:rPr>
          <w:rFonts w:ascii="NouvelR" w:hAnsi="NouvelR"/>
          <w:color w:val="000000" w:themeColor="text1"/>
          <w:sz w:val="22"/>
          <w:lang w:val="it-IT"/>
        </w:rPr>
        <w:t>Ouest</w:t>
      </w:r>
      <w:proofErr w:type="spellEnd"/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, Le Mans Classic offre </w:t>
      </w:r>
      <w:r w:rsidR="00ED6296" w:rsidRPr="00ED6296">
        <w:rPr>
          <w:rFonts w:ascii="NouvelR" w:hAnsi="NouvelR"/>
          <w:color w:val="000000" w:themeColor="text1"/>
          <w:sz w:val="22"/>
          <w:lang w:val="it-IT"/>
        </w:rPr>
        <w:t>una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formidab</w:t>
      </w:r>
      <w:r w:rsidR="00ED6296" w:rsidRPr="00ED6296">
        <w:rPr>
          <w:rFonts w:ascii="NouvelR" w:hAnsi="NouvelR"/>
          <w:color w:val="000000" w:themeColor="text1"/>
          <w:sz w:val="22"/>
          <w:lang w:val="it-IT"/>
        </w:rPr>
        <w:t>ile retrospettiva dell</w:t>
      </w:r>
      <w:r w:rsidR="00ED6296">
        <w:rPr>
          <w:rFonts w:ascii="NouvelR" w:hAnsi="NouvelR"/>
          <w:color w:val="000000" w:themeColor="text1"/>
          <w:sz w:val="22"/>
          <w:lang w:val="it-IT"/>
        </w:rPr>
        <w:t xml:space="preserve">a mitica 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24 </w:t>
      </w:r>
      <w:r w:rsidR="00ED6296">
        <w:rPr>
          <w:rFonts w:ascii="NouvelR" w:hAnsi="NouvelR"/>
          <w:color w:val="000000" w:themeColor="text1"/>
          <w:sz w:val="22"/>
          <w:lang w:val="it-IT"/>
        </w:rPr>
        <w:t>Ore di Le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Mans. La manifesta</w:t>
      </w:r>
      <w:r w:rsidR="00ED6296" w:rsidRPr="00ED6296">
        <w:rPr>
          <w:rFonts w:ascii="NouvelR" w:hAnsi="NouvelR"/>
          <w:color w:val="000000" w:themeColor="text1"/>
          <w:sz w:val="22"/>
          <w:lang w:val="it-IT"/>
        </w:rPr>
        <w:t>zione, acclamata fin dalla sua prima edizione, ha cont</w:t>
      </w:r>
      <w:r w:rsidR="00ED6296">
        <w:rPr>
          <w:rFonts w:ascii="NouvelR" w:hAnsi="NouvelR"/>
          <w:color w:val="000000" w:themeColor="text1"/>
          <w:sz w:val="22"/>
          <w:lang w:val="it-IT"/>
        </w:rPr>
        <w:t>inuato a crescere fino ad attirare qualcosa come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195.000 spe</w:t>
      </w:r>
      <w:r w:rsidR="00ED6296">
        <w:rPr>
          <w:rFonts w:ascii="NouvelR" w:hAnsi="NouvelR"/>
          <w:color w:val="000000" w:themeColor="text1"/>
          <w:sz w:val="22"/>
          <w:lang w:val="it-IT"/>
        </w:rPr>
        <w:t>ttatori nel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2018. </w:t>
      </w:r>
    </w:p>
    <w:p w14:paraId="066E0607" w14:textId="77777777" w:rsidR="003C76B2" w:rsidRPr="00ED6296" w:rsidRDefault="003C76B2" w:rsidP="003C76B2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45E9EB06" w14:textId="1D1B1E4A" w:rsidR="003C76B2" w:rsidRPr="00ED6296" w:rsidRDefault="00ED6296" w:rsidP="003C76B2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 w:rsidRPr="00ED6296">
        <w:rPr>
          <w:rFonts w:ascii="Calibri" w:hAnsi="Calibri" w:cs="Calibri"/>
          <w:color w:val="000000" w:themeColor="text1"/>
          <w:sz w:val="22"/>
          <w:lang w:val="it-IT"/>
        </w:rPr>
        <w:t>È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il più grande radu</w:t>
      </w:r>
      <w:r w:rsidR="004C2DBA">
        <w:rPr>
          <w:rFonts w:ascii="NouvelR" w:hAnsi="NouvelR"/>
          <w:color w:val="000000" w:themeColor="text1"/>
          <w:sz w:val="22"/>
          <w:lang w:val="it-IT"/>
        </w:rPr>
        <w:t>n</w:t>
      </w:r>
      <w:r w:rsidRPr="00ED6296">
        <w:rPr>
          <w:rFonts w:ascii="NouvelR" w:hAnsi="NouvelR"/>
          <w:color w:val="000000" w:themeColor="text1"/>
          <w:sz w:val="22"/>
          <w:lang w:val="it-IT"/>
        </w:rPr>
        <w:t>o d</w:t>
      </w:r>
      <w:r w:rsidR="00C90C17">
        <w:rPr>
          <w:rFonts w:ascii="NouvelR" w:hAnsi="NouvelR"/>
          <w:color w:val="000000" w:themeColor="text1"/>
          <w:sz w:val="22"/>
          <w:lang w:val="it-IT"/>
        </w:rPr>
        <w:t>’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auto d’epoca, con 800 auto da </w:t>
      </w:r>
      <w:r w:rsidR="004C2DBA">
        <w:rPr>
          <w:rFonts w:ascii="NouvelR" w:hAnsi="NouvelR"/>
          <w:color w:val="000000" w:themeColor="text1"/>
          <w:sz w:val="22"/>
          <w:lang w:val="it-IT"/>
        </w:rPr>
        <w:t>competizione</w:t>
      </w:r>
      <w:r w:rsidRPr="00ED6296">
        <w:rPr>
          <w:rFonts w:ascii="NouvelR" w:hAnsi="NouvelR"/>
          <w:color w:val="000000" w:themeColor="text1"/>
          <w:sz w:val="22"/>
          <w:lang w:val="it-IT"/>
        </w:rPr>
        <w:t xml:space="preserve"> in pis</w:t>
      </w:r>
      <w:r>
        <w:rPr>
          <w:rFonts w:ascii="NouvelR" w:hAnsi="NouvelR"/>
          <w:color w:val="000000" w:themeColor="text1"/>
          <w:sz w:val="22"/>
          <w:lang w:val="it-IT"/>
        </w:rPr>
        <w:t xml:space="preserve">ta e </w:t>
      </w:r>
      <w:r w:rsidR="003C76B2" w:rsidRPr="00ED6296">
        <w:rPr>
          <w:rFonts w:ascii="NouvelR" w:hAnsi="NouvelR"/>
          <w:color w:val="000000" w:themeColor="text1"/>
          <w:sz w:val="22"/>
          <w:lang w:val="it-IT"/>
        </w:rPr>
        <w:t>8.500 auto</w:t>
      </w:r>
      <w:r>
        <w:rPr>
          <w:rFonts w:ascii="NouvelR" w:hAnsi="NouvelR"/>
          <w:color w:val="000000" w:themeColor="text1"/>
          <w:sz w:val="22"/>
          <w:lang w:val="it-IT"/>
        </w:rPr>
        <w:t xml:space="preserve"> da collezione nell’area appositamente predisposta. </w:t>
      </w:r>
    </w:p>
    <w:p w14:paraId="2EE44EC9" w14:textId="6C5EC5C1" w:rsidR="00E36497" w:rsidRPr="00ED6296" w:rsidRDefault="00E36497" w:rsidP="003C76B2">
      <w:pPr>
        <w:jc w:val="both"/>
        <w:rPr>
          <w:rFonts w:ascii="NouvelR" w:hAnsi="NouvelR"/>
          <w:color w:val="000000" w:themeColor="text1"/>
          <w:sz w:val="22"/>
          <w:lang w:val="it-IT"/>
        </w:rPr>
      </w:pPr>
    </w:p>
    <w:p w14:paraId="0AD55BE7" w14:textId="1FC4E2C6" w:rsidR="00E36497" w:rsidRPr="00ED6296" w:rsidRDefault="00C90C17" w:rsidP="003C76B2">
      <w:pPr>
        <w:jc w:val="both"/>
        <w:rPr>
          <w:rFonts w:ascii="NouvelR" w:hAnsi="NouvelR"/>
          <w:color w:val="000000" w:themeColor="text1"/>
          <w:sz w:val="22"/>
          <w:lang w:val="it-IT"/>
        </w:rPr>
      </w:pPr>
      <w:r>
        <w:rPr>
          <w:rFonts w:ascii="NouvelR" w:hAnsi="NouvelR"/>
          <w:color w:val="000000" w:themeColor="text1"/>
          <w:sz w:val="22"/>
          <w:lang w:val="it-IT"/>
        </w:rPr>
        <w:t xml:space="preserve">Dal lancio, </w:t>
      </w:r>
      <w:r w:rsidR="00E36497" w:rsidRPr="00ED6296">
        <w:rPr>
          <w:rFonts w:ascii="NouvelR" w:hAnsi="NouvelR"/>
          <w:color w:val="000000" w:themeColor="text1"/>
          <w:sz w:val="22"/>
          <w:lang w:val="it-IT"/>
        </w:rPr>
        <w:t xml:space="preserve">Renault </w:t>
      </w:r>
      <w:r w:rsidR="00ED6296" w:rsidRPr="00ED6296">
        <w:rPr>
          <w:rFonts w:ascii="NouvelR" w:hAnsi="NouvelR"/>
          <w:color w:val="000000" w:themeColor="text1"/>
          <w:sz w:val="22"/>
          <w:lang w:val="it-IT"/>
        </w:rPr>
        <w:t xml:space="preserve">ha partecipato a </w:t>
      </w:r>
      <w:proofErr w:type="gramStart"/>
      <w:r w:rsidR="00A36628">
        <w:rPr>
          <w:rFonts w:ascii="NouvelR" w:hAnsi="NouvelR"/>
          <w:color w:val="000000" w:themeColor="text1"/>
          <w:sz w:val="22"/>
          <w:lang w:val="it-IT"/>
        </w:rPr>
        <w:t>8</w:t>
      </w:r>
      <w:proofErr w:type="gramEnd"/>
      <w:r w:rsidR="003D4248" w:rsidRPr="00ED6296">
        <w:rPr>
          <w:rFonts w:ascii="NouvelR" w:hAnsi="NouvelR"/>
          <w:color w:val="000000" w:themeColor="text1"/>
          <w:sz w:val="22"/>
          <w:lang w:val="it-IT"/>
        </w:rPr>
        <w:t xml:space="preserve"> </w:t>
      </w:r>
      <w:r w:rsidR="00ED6296" w:rsidRPr="00ED6296">
        <w:rPr>
          <w:rFonts w:ascii="NouvelR" w:hAnsi="NouvelR"/>
          <w:color w:val="000000" w:themeColor="text1"/>
          <w:sz w:val="22"/>
          <w:lang w:val="it-IT"/>
        </w:rPr>
        <w:t>edizioni d</w:t>
      </w:r>
      <w:r w:rsidR="004C2DBA">
        <w:rPr>
          <w:rFonts w:ascii="NouvelR" w:hAnsi="NouvelR"/>
          <w:color w:val="000000" w:themeColor="text1"/>
          <w:sz w:val="22"/>
          <w:lang w:val="it-IT"/>
        </w:rPr>
        <w:t>i</w:t>
      </w:r>
      <w:r w:rsidR="00ED6296" w:rsidRPr="00ED6296">
        <w:rPr>
          <w:rFonts w:ascii="NouvelR" w:hAnsi="NouvelR"/>
          <w:color w:val="000000" w:themeColor="text1"/>
          <w:sz w:val="22"/>
          <w:lang w:val="it-IT"/>
        </w:rPr>
        <w:t xml:space="preserve"> Le </w:t>
      </w:r>
      <w:r w:rsidR="003D4248" w:rsidRPr="00ED6296">
        <w:rPr>
          <w:rFonts w:ascii="NouvelR" w:hAnsi="NouvelR"/>
          <w:color w:val="000000" w:themeColor="text1"/>
          <w:sz w:val="22"/>
          <w:lang w:val="it-IT"/>
        </w:rPr>
        <w:t>Mans Classic</w:t>
      </w:r>
      <w:r w:rsidR="00D2130D">
        <w:rPr>
          <w:rFonts w:ascii="NouvelR" w:hAnsi="NouvelR"/>
          <w:color w:val="000000" w:themeColor="text1"/>
          <w:sz w:val="22"/>
          <w:lang w:val="it-IT"/>
        </w:rPr>
        <w:t>, essendo questa la nona edizione</w:t>
      </w:r>
      <w:r w:rsidR="00484C53">
        <w:rPr>
          <w:rFonts w:ascii="NouvelR" w:hAnsi="NouvelR"/>
          <w:color w:val="000000" w:themeColor="text1"/>
          <w:sz w:val="22"/>
          <w:lang w:val="it-IT"/>
        </w:rPr>
        <w:t xml:space="preserve"> per la Marca</w:t>
      </w:r>
      <w:r w:rsidR="003D4248" w:rsidRPr="00ED6296">
        <w:rPr>
          <w:rFonts w:ascii="NouvelR" w:hAnsi="NouvelR"/>
          <w:color w:val="000000" w:themeColor="text1"/>
          <w:sz w:val="22"/>
          <w:lang w:val="it-IT"/>
        </w:rPr>
        <w:t xml:space="preserve">. </w:t>
      </w:r>
    </w:p>
    <w:p w14:paraId="20B527F7" w14:textId="77777777" w:rsidR="00AF0731" w:rsidRPr="00ED6296" w:rsidRDefault="00AF0731" w:rsidP="0029757E">
      <w:pPr>
        <w:rPr>
          <w:rFonts w:ascii="NouvelR" w:hAnsi="NouvelR"/>
          <w:b/>
          <w:color w:val="000000" w:themeColor="text1"/>
          <w:sz w:val="26"/>
          <w:lang w:val="it-IT"/>
        </w:rPr>
      </w:pPr>
    </w:p>
    <w:p w14:paraId="43FBDCEB" w14:textId="61A37198" w:rsidR="0061238B" w:rsidRPr="003F204E" w:rsidRDefault="003F204E" w:rsidP="0029757E">
      <w:pPr>
        <w:rPr>
          <w:rFonts w:ascii="NouvelR" w:hAnsi="NouvelR"/>
          <w:lang w:val="it-IT"/>
        </w:rPr>
      </w:pPr>
      <w:r w:rsidRPr="003F204E">
        <w:rPr>
          <w:rFonts w:ascii="NouvelR" w:hAnsi="NouvelR"/>
          <w:lang w:val="it-IT"/>
        </w:rPr>
        <w:t xml:space="preserve">CENNI SU </w:t>
      </w:r>
      <w:r w:rsidR="009E26EA" w:rsidRPr="003F204E">
        <w:rPr>
          <w:rFonts w:ascii="NouvelR" w:hAnsi="NouvelR"/>
          <w:lang w:val="it-IT"/>
        </w:rPr>
        <w:t>RENAULT</w:t>
      </w:r>
    </w:p>
    <w:p w14:paraId="77E0B5E3" w14:textId="77777777" w:rsidR="0029757E" w:rsidRPr="003F204E" w:rsidRDefault="0029757E" w:rsidP="0029757E">
      <w:pPr>
        <w:rPr>
          <w:rFonts w:ascii="NouvelR" w:hAnsi="NouvelR" w:cs="Arial"/>
          <w:caps/>
          <w:sz w:val="22"/>
          <w:szCs w:val="22"/>
          <w:lang w:val="it-IT"/>
        </w:rPr>
      </w:pPr>
    </w:p>
    <w:p w14:paraId="59065BB5" w14:textId="3510F3E9" w:rsidR="003F204E" w:rsidRDefault="003F204E" w:rsidP="003F204E">
      <w:pPr>
        <w:tabs>
          <w:tab w:val="left" w:pos="1770"/>
        </w:tabs>
        <w:ind w:right="78"/>
        <w:jc w:val="both"/>
        <w:rPr>
          <w:rFonts w:ascii="NouvelR" w:hAnsi="NouvelR" w:cs="Arial"/>
          <w:sz w:val="20"/>
          <w:szCs w:val="20"/>
          <w:lang w:val="it-IT"/>
        </w:rPr>
      </w:pPr>
      <w:r w:rsidRPr="00F75C7F">
        <w:rPr>
          <w:rFonts w:ascii="NouvelR" w:hAnsi="NouvelR" w:cs="Arial"/>
          <w:sz w:val="20"/>
          <w:szCs w:val="20"/>
          <w:lang w:val="it-IT"/>
        </w:rPr>
        <w:t>Marca storica della mobilità e pioniere dei veicoli elettrici in Europa, Renault sviluppa da sempre veicoli innovativi. Con il piano strategico “</w:t>
      </w:r>
      <w:proofErr w:type="spellStart"/>
      <w:r w:rsidRPr="00F75C7F">
        <w:rPr>
          <w:rFonts w:ascii="NouvelR" w:hAnsi="NouvelR" w:cs="Arial"/>
          <w:sz w:val="20"/>
          <w:szCs w:val="20"/>
          <w:lang w:val="it-IT"/>
        </w:rPr>
        <w:t>Renaulution</w:t>
      </w:r>
      <w:proofErr w:type="spellEnd"/>
      <w:r w:rsidRPr="00F75C7F">
        <w:rPr>
          <w:rFonts w:ascii="NouvelR" w:hAnsi="NouvelR" w:cs="Arial"/>
          <w:sz w:val="20"/>
          <w:szCs w:val="20"/>
          <w:lang w:val="it-IT"/>
        </w:rPr>
        <w:t xml:space="preserve">”, la Marca progetta una trasformazione ambiziosa e </w:t>
      </w:r>
      <w:r w:rsidRPr="00F75C7F">
        <w:rPr>
          <w:rFonts w:ascii="NouvelR" w:hAnsi="NouvelR" w:cs="Arial"/>
          <w:sz w:val="20"/>
          <w:szCs w:val="20"/>
          <w:lang w:val="it-IT"/>
        </w:rPr>
        <w:lastRenderedPageBreak/>
        <w:t xml:space="preserve">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0A47F0B5" w14:textId="77777777" w:rsidR="00E53289" w:rsidRDefault="00E53289" w:rsidP="003F204E">
      <w:pPr>
        <w:tabs>
          <w:tab w:val="left" w:pos="1770"/>
        </w:tabs>
        <w:ind w:right="78"/>
        <w:jc w:val="both"/>
        <w:rPr>
          <w:rFonts w:ascii="NouvelR" w:hAnsi="NouvelR" w:cs="Arial"/>
          <w:sz w:val="20"/>
          <w:szCs w:val="20"/>
          <w:lang w:val="it-IT"/>
        </w:rPr>
      </w:pPr>
    </w:p>
    <w:p w14:paraId="2073C124" w14:textId="77777777" w:rsidR="00E53289" w:rsidRDefault="00E53289" w:rsidP="003F204E">
      <w:pPr>
        <w:tabs>
          <w:tab w:val="left" w:pos="1770"/>
        </w:tabs>
        <w:ind w:right="78"/>
        <w:jc w:val="both"/>
        <w:rPr>
          <w:rFonts w:ascii="NouvelR" w:hAnsi="NouvelR" w:cs="Arial"/>
          <w:sz w:val="20"/>
          <w:szCs w:val="20"/>
          <w:lang w:val="it-IT"/>
        </w:rPr>
      </w:pPr>
    </w:p>
    <w:p w14:paraId="0CFF88F5" w14:textId="77777777" w:rsidR="003F204E" w:rsidRPr="00F75C7F" w:rsidRDefault="003F204E" w:rsidP="003F204E">
      <w:pPr>
        <w:rPr>
          <w:rFonts w:ascii="NouvelR" w:hAnsi="NouvelR" w:cs="Arial"/>
          <w:b/>
          <w:bCs/>
          <w:sz w:val="20"/>
          <w:szCs w:val="20"/>
          <w:lang w:val="it-IT" w:eastAsia="en-GB"/>
        </w:rPr>
      </w:pPr>
      <w:r w:rsidRPr="00F75C7F">
        <w:rPr>
          <w:rFonts w:ascii="NouvelR" w:hAnsi="NouvelR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4235C5F8" w14:textId="77777777" w:rsidR="003F204E" w:rsidRPr="00F75C7F" w:rsidRDefault="003F204E" w:rsidP="003F204E">
      <w:pPr>
        <w:rPr>
          <w:rFonts w:ascii="NouvelR" w:hAnsi="NouvelR" w:cs="Arial"/>
          <w:caps/>
          <w:sz w:val="20"/>
          <w:szCs w:val="20"/>
          <w:lang w:val="it-IT" w:eastAsia="en-GB"/>
        </w:rPr>
      </w:pPr>
      <w:r w:rsidRPr="00F75C7F">
        <w:rPr>
          <w:rFonts w:ascii="NouvelR" w:hAnsi="NouvelR" w:cs="Arial"/>
          <w:b/>
          <w:bCs/>
          <w:sz w:val="20"/>
          <w:szCs w:val="20"/>
          <w:lang w:val="it-IT" w:eastAsia="en-GB"/>
        </w:rPr>
        <w:t>Paola Rèpaci</w:t>
      </w:r>
      <w:r w:rsidRPr="00F75C7F">
        <w:rPr>
          <w:rFonts w:ascii="NouvelR" w:hAnsi="NouvelR" w:cs="Arial"/>
          <w:sz w:val="20"/>
          <w:szCs w:val="20"/>
          <w:lang w:val="it-IT" w:eastAsia="en-GB"/>
        </w:rPr>
        <w:t>– Renault/ Alpine Product &amp; Corporate Communication Manager</w:t>
      </w:r>
    </w:p>
    <w:p w14:paraId="0F518AB6" w14:textId="224E47C6" w:rsidR="003F204E" w:rsidRPr="00F75C7F" w:rsidRDefault="00833788" w:rsidP="003F204E">
      <w:pPr>
        <w:rPr>
          <w:rFonts w:ascii="NouvelR" w:hAnsi="NouvelR" w:cs="Arial"/>
          <w:caps/>
          <w:sz w:val="20"/>
          <w:szCs w:val="20"/>
          <w:lang w:val="it-IT" w:eastAsia="en-GB"/>
        </w:rPr>
      </w:pPr>
      <w:hyperlink r:id="rId12" w:history="1">
        <w:r w:rsidR="003F204E" w:rsidRPr="009F26DA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paola.repaci@renault.it</w:t>
        </w:r>
      </w:hyperlink>
      <w:r w:rsidR="003F204E" w:rsidRPr="009F26DA">
        <w:rPr>
          <w:rFonts w:ascii="NouvelR" w:hAnsi="NouvelR" w:cs="Arial"/>
          <w:sz w:val="20"/>
          <w:szCs w:val="20"/>
          <w:lang w:val="it-IT" w:eastAsia="en-GB"/>
        </w:rPr>
        <w:t xml:space="preserve"> Cell: +39 335 12545</w:t>
      </w:r>
      <w:r w:rsidR="003F204E" w:rsidRPr="009F26DA">
        <w:rPr>
          <w:rFonts w:ascii="NouvelR" w:hAnsi="NouvelR" w:cs="Arial"/>
          <w:caps/>
          <w:sz w:val="20"/>
          <w:szCs w:val="20"/>
          <w:lang w:val="it-IT" w:eastAsia="en-GB"/>
        </w:rPr>
        <w:t>92</w:t>
      </w:r>
      <w:r w:rsidR="00E53289" w:rsidRPr="009F26DA">
        <w:rPr>
          <w:rFonts w:ascii="NouvelR" w:hAnsi="NouvelR" w:cs="Arial"/>
          <w:caps/>
          <w:sz w:val="20"/>
          <w:szCs w:val="20"/>
          <w:lang w:val="it-IT" w:eastAsia="en-GB"/>
        </w:rPr>
        <w:t xml:space="preserve">; </w:t>
      </w:r>
      <w:r w:rsidR="003F204E" w:rsidRPr="00F75C7F">
        <w:rPr>
          <w:rFonts w:ascii="NouvelR" w:hAnsi="NouvelR" w:cs="Arial"/>
          <w:sz w:val="20"/>
          <w:szCs w:val="20"/>
          <w:lang w:val="it-IT" w:eastAsia="en-GB"/>
        </w:rPr>
        <w:t>Tel.+39 06 4156965</w:t>
      </w:r>
    </w:p>
    <w:p w14:paraId="46431E24" w14:textId="77777777" w:rsidR="003F204E" w:rsidRPr="00F75C7F" w:rsidRDefault="003F204E" w:rsidP="003F204E">
      <w:pPr>
        <w:rPr>
          <w:rFonts w:ascii="NouvelR" w:hAnsi="NouvelR" w:cs="Arial"/>
          <w:caps/>
          <w:sz w:val="20"/>
          <w:szCs w:val="20"/>
          <w:lang w:val="it-IT" w:eastAsia="en-GB"/>
        </w:rPr>
      </w:pPr>
      <w:r w:rsidRPr="00F75C7F">
        <w:rPr>
          <w:rFonts w:ascii="NouvelR" w:hAnsi="NouvelR" w:cs="Arial"/>
          <w:sz w:val="20"/>
          <w:szCs w:val="20"/>
          <w:lang w:val="it-IT" w:eastAsia="en-GB"/>
        </w:rPr>
        <w:t xml:space="preserve">Siti web: </w:t>
      </w:r>
      <w:hyperlink r:id="rId13" w:history="1">
        <w:r w:rsidRPr="00F75C7F">
          <w:rPr>
            <w:rStyle w:val="Collegamentoipertestuale"/>
            <w:rFonts w:ascii="NouvelR" w:hAnsi="NouvelR" w:cs="Arial"/>
            <w:sz w:val="20"/>
            <w:szCs w:val="20"/>
            <w:lang w:val="it-IT"/>
          </w:rPr>
          <w:t>it.media.groupe.renault.com/</w:t>
        </w:r>
      </w:hyperlink>
      <w:r w:rsidRPr="00F75C7F">
        <w:rPr>
          <w:rFonts w:ascii="NouvelR" w:hAnsi="NouvelR" w:cs="Arial"/>
          <w:caps/>
          <w:sz w:val="20"/>
          <w:szCs w:val="20"/>
          <w:lang w:val="it-IT" w:eastAsia="en-GB"/>
        </w:rPr>
        <w:t>;</w:t>
      </w:r>
      <w:r w:rsidRPr="00F75C7F">
        <w:rPr>
          <w:rFonts w:ascii="NouvelR" w:hAnsi="NouvelR" w:cs="Arial"/>
          <w:caps/>
          <w:sz w:val="20"/>
          <w:szCs w:val="20"/>
          <w:u w:val="single"/>
          <w:lang w:val="it-IT" w:eastAsia="en-GB"/>
        </w:rPr>
        <w:t xml:space="preserve"> </w:t>
      </w:r>
      <w:hyperlink r:id="rId14" w:history="1">
        <w:r w:rsidRPr="00F75C7F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www.renault.it</w:t>
        </w:r>
      </w:hyperlink>
    </w:p>
    <w:p w14:paraId="17E8237F" w14:textId="77777777" w:rsidR="003F204E" w:rsidRPr="00F75C7F" w:rsidRDefault="003F204E" w:rsidP="003F204E">
      <w:pPr>
        <w:ind w:right="333"/>
        <w:rPr>
          <w:rFonts w:ascii="NouvelR" w:hAnsi="NouvelR" w:cs="Arial"/>
          <w:sz w:val="20"/>
          <w:szCs w:val="20"/>
        </w:rPr>
      </w:pPr>
      <w:proofErr w:type="spellStart"/>
      <w:r w:rsidRPr="00F75C7F">
        <w:rPr>
          <w:rFonts w:ascii="NouvelR" w:hAnsi="NouvelR" w:cs="Arial"/>
          <w:sz w:val="20"/>
          <w:szCs w:val="20"/>
          <w:lang w:eastAsia="en-GB"/>
        </w:rPr>
        <w:t>Seguici</w:t>
      </w:r>
      <w:proofErr w:type="spellEnd"/>
      <w:r w:rsidRPr="00F75C7F">
        <w:rPr>
          <w:rFonts w:ascii="NouvelR" w:hAnsi="NouvelR" w:cs="Arial"/>
          <w:sz w:val="20"/>
          <w:szCs w:val="20"/>
          <w:lang w:eastAsia="en-GB"/>
        </w:rPr>
        <w:t xml:space="preserve"> su </w:t>
      </w:r>
      <w:proofErr w:type="gramStart"/>
      <w:r w:rsidRPr="00F75C7F">
        <w:rPr>
          <w:rFonts w:ascii="NouvelR" w:hAnsi="NouvelR" w:cs="Arial"/>
          <w:sz w:val="20"/>
          <w:szCs w:val="20"/>
          <w:lang w:eastAsia="en-GB"/>
        </w:rPr>
        <w:t>Twitter:</w:t>
      </w:r>
      <w:proofErr w:type="gramEnd"/>
      <w:r w:rsidRPr="00F75C7F">
        <w:rPr>
          <w:rFonts w:ascii="NouvelR" w:hAnsi="NouvelR" w:cs="Arial"/>
          <w:sz w:val="20"/>
          <w:szCs w:val="20"/>
          <w:lang w:eastAsia="en-GB"/>
        </w:rPr>
        <w:t xml:space="preserve"> @renaultitalia </w:t>
      </w:r>
    </w:p>
    <w:p w14:paraId="3FA67F80" w14:textId="77777777" w:rsidR="003F204E" w:rsidRPr="00F75C7F" w:rsidRDefault="003F204E" w:rsidP="003F204E">
      <w:pPr>
        <w:rPr>
          <w:rFonts w:ascii="NouvelR" w:hAnsi="NouvelR" w:cs="Arial"/>
          <w:sz w:val="20"/>
          <w:szCs w:val="20"/>
        </w:rPr>
      </w:pPr>
    </w:p>
    <w:p w14:paraId="666A099C" w14:textId="77777777" w:rsidR="003F204E" w:rsidRDefault="003F204E" w:rsidP="003F204E">
      <w:pPr>
        <w:tabs>
          <w:tab w:val="left" w:pos="1770"/>
        </w:tabs>
        <w:ind w:right="78"/>
        <w:jc w:val="both"/>
        <w:rPr>
          <w:rFonts w:ascii="NouvelR" w:hAnsi="NouvelR"/>
          <w:sz w:val="20"/>
          <w:szCs w:val="20"/>
          <w:lang w:val="it-IT"/>
        </w:rPr>
      </w:pPr>
    </w:p>
    <w:sectPr w:rsidR="003F204E" w:rsidSect="0089600D">
      <w:headerReference w:type="default" r:id="rId15"/>
      <w:footerReference w:type="default" r:id="rId16"/>
      <w:headerReference w:type="first" r:id="rId17"/>
      <w:footerReference w:type="first" r:id="rId18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630B3" w14:textId="77777777" w:rsidR="00833788" w:rsidRDefault="00833788" w:rsidP="00E66B13">
      <w:r>
        <w:separator/>
      </w:r>
    </w:p>
  </w:endnote>
  <w:endnote w:type="continuationSeparator" w:id="0">
    <w:p w14:paraId="0FD54CAB" w14:textId="77777777" w:rsidR="00833788" w:rsidRDefault="00833788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panose1 w:val="00000000000000000000"/>
    <w:charset w:val="00"/>
    <w:family w:val="modern"/>
    <w:notTrueType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F734" w14:textId="4BDA1CED" w:rsidR="008719BE" w:rsidRPr="00156379" w:rsidRDefault="00833788" w:rsidP="005422EC">
    <w:pPr>
      <w:pStyle w:val="Pidipagina"/>
      <w:framePr w:wrap="none" w:vAnchor="text" w:hAnchor="page" w:x="10574" w:y="46"/>
      <w:rPr>
        <w:rStyle w:val="Numeropagina"/>
        <w:rFonts w:ascii="NouvelR" w:hAnsi="NouvelR" w:cs="Arial"/>
        <w:sz w:val="16"/>
        <w:szCs w:val="16"/>
      </w:rPr>
    </w:pPr>
    <w:sdt>
      <w:sdtPr>
        <w:rPr>
          <w:rStyle w:val="Numeropagina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>1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>2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2B76F05" w14:textId="77777777" w:rsidR="008719BE" w:rsidRPr="00156379" w:rsidRDefault="008719BE">
    <w:pPr>
      <w:pStyle w:val="Pidipagin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952A4" w14:textId="3AF718F5" w:rsidR="008719BE" w:rsidRPr="00156379" w:rsidRDefault="00833788" w:rsidP="008719BE">
    <w:pPr>
      <w:pStyle w:val="Pidipagina"/>
      <w:framePr w:wrap="none" w:vAnchor="text" w:hAnchor="margin" w:xAlign="right" w:y="1"/>
      <w:rPr>
        <w:rStyle w:val="Numeropagina"/>
        <w:rFonts w:ascii="NouvelR" w:hAnsi="NouvelR" w:cs="Arial"/>
        <w:sz w:val="16"/>
        <w:szCs w:val="16"/>
      </w:rPr>
    </w:pPr>
    <w:sdt>
      <w:sdtPr>
        <w:rPr>
          <w:rStyle w:val="Numeropagina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PAGE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t xml:space="preserve"> / 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begin"/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instrText xml:space="preserve"> NUMPAGES </w:instrTex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separate"/>
        </w:r>
        <w:r w:rsidR="008719BE" w:rsidRPr="00156379">
          <w:rPr>
            <w:rStyle w:val="Numeropagina"/>
            <w:rFonts w:ascii="NouvelR" w:hAnsi="NouvelR" w:cs="Arial"/>
            <w:noProof/>
            <w:sz w:val="16"/>
            <w:szCs w:val="16"/>
          </w:rPr>
          <w:t>1</w:t>
        </w:r>
        <w:r w:rsidR="008719BE" w:rsidRPr="00156379">
          <w:rPr>
            <w:rStyle w:val="Numeropa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19043A0B" w14:textId="3F953434" w:rsidR="008719BE" w:rsidRPr="00156379" w:rsidRDefault="008719BE" w:rsidP="00317B55">
    <w:pPr>
      <w:pStyle w:val="Pidipagin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37027" w14:textId="77777777" w:rsidR="00833788" w:rsidRDefault="00833788" w:rsidP="00E66B13">
      <w:r>
        <w:separator/>
      </w:r>
    </w:p>
  </w:footnote>
  <w:footnote w:type="continuationSeparator" w:id="0">
    <w:p w14:paraId="4F65645E" w14:textId="77777777" w:rsidR="00833788" w:rsidRDefault="00833788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A1283" w14:textId="43AB7B8A" w:rsidR="008719BE" w:rsidRDefault="008719BE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32DDFC9" wp14:editId="779817F2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2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D2764" w14:textId="13640B1D" w:rsidR="008719BE" w:rsidRDefault="00EC42FA" w:rsidP="0044104B">
    <w:pPr>
      <w:pStyle w:val="Intestazione"/>
      <w:tabs>
        <w:tab w:val="clear" w:pos="4536"/>
        <w:tab w:val="clear" w:pos="9072"/>
        <w:tab w:val="center" w:pos="4929"/>
      </w:tabs>
    </w:pPr>
    <w:r w:rsidRPr="002C26C8">
      <w:rPr>
        <w:rFonts w:ascii="Times New Roman"/>
        <w:noProof/>
        <w:sz w:val="20"/>
        <w:lang w:val="it-IT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000B07DE" wp14:editId="17CAF5A1">
              <wp:simplePos x="0" y="0"/>
              <wp:positionH relativeFrom="margin">
                <wp:posOffset>-121285</wp:posOffset>
              </wp:positionH>
              <wp:positionV relativeFrom="paragraph">
                <wp:posOffset>-175260</wp:posOffset>
              </wp:positionV>
              <wp:extent cx="2438400" cy="893445"/>
              <wp:effectExtent l="0" t="0" r="19050" b="2095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893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40925A" w14:textId="77777777" w:rsidR="00EC42FA" w:rsidRPr="002C26C8" w:rsidRDefault="00EC42FA" w:rsidP="00EC42FA">
                          <w:pPr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2C26C8"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  <w:t xml:space="preserve">COMUNICATO </w:t>
                          </w:r>
                        </w:p>
                        <w:p w14:paraId="1B3B6B8D" w14:textId="77777777" w:rsidR="00EC42FA" w:rsidRPr="002C26C8" w:rsidRDefault="00EC42FA" w:rsidP="00EC42FA">
                          <w:pPr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2C26C8">
                            <w:rPr>
                              <w:rFonts w:ascii="NouvelR" w:hAnsi="NouvelR"/>
                              <w:b/>
                              <w:bCs/>
                              <w:sz w:val="48"/>
                              <w:szCs w:val="4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B07D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position:absolute;margin-left:-9.55pt;margin-top:-13.8pt;width:192pt;height:70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" strokecolor="white [3212]">
              <v:textbox>
                <w:txbxContent>
                  <w:p w14:paraId="6F40925A" w14:textId="77777777" w:rsidR="00EC42FA" w:rsidRPr="002C26C8" w:rsidRDefault="00EC42FA" w:rsidP="00EC42FA">
                    <w:pPr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</w:pPr>
                    <w:r w:rsidRPr="002C26C8"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  <w:t xml:space="preserve">COMUNICATO </w:t>
                    </w:r>
                  </w:p>
                  <w:p w14:paraId="1B3B6B8D" w14:textId="77777777" w:rsidR="00EC42FA" w:rsidRPr="002C26C8" w:rsidRDefault="00EC42FA" w:rsidP="00EC42FA">
                    <w:pPr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</w:pPr>
                    <w:r w:rsidRPr="002C26C8">
                      <w:rPr>
                        <w:rFonts w:ascii="NouvelR" w:hAnsi="NouvelR"/>
                        <w:b/>
                        <w:bCs/>
                        <w:sz w:val="48"/>
                        <w:szCs w:val="48"/>
                      </w:rPr>
                      <w:t>STAMPA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719BE">
      <w:rPr>
        <w:noProof/>
      </w:rPr>
      <w:drawing>
        <wp:anchor distT="0" distB="0" distL="114300" distR="114300" simplePos="0" relativeHeight="251656192" behindDoc="1" locked="0" layoutInCell="1" allowOverlap="1" wp14:anchorId="5007627E" wp14:editId="5EF15917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23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104B">
      <w:tab/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EmSd7V6icpMHDH" id="fn5Scn8p"/>
  </int:Manifest>
  <int:Observations>
    <int:Content id="fn5Scn8p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C8F"/>
    <w:multiLevelType w:val="hybridMultilevel"/>
    <w:tmpl w:val="F9BC3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57B2"/>
    <w:multiLevelType w:val="hybridMultilevel"/>
    <w:tmpl w:val="3628E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48CE"/>
    <w:multiLevelType w:val="hybridMultilevel"/>
    <w:tmpl w:val="186C5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C18CE"/>
    <w:multiLevelType w:val="hybridMultilevel"/>
    <w:tmpl w:val="B9D4A9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1078A"/>
    <w:multiLevelType w:val="hybridMultilevel"/>
    <w:tmpl w:val="F7868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34051"/>
    <w:multiLevelType w:val="hybridMultilevel"/>
    <w:tmpl w:val="4A4CD2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A1BB1"/>
    <w:multiLevelType w:val="hybridMultilevel"/>
    <w:tmpl w:val="F4B2F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F37B4D"/>
    <w:multiLevelType w:val="hybridMultilevel"/>
    <w:tmpl w:val="3C40B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27429"/>
    <w:multiLevelType w:val="hybridMultilevel"/>
    <w:tmpl w:val="75D861C4"/>
    <w:lvl w:ilvl="0" w:tplc="96302660">
      <w:start w:val="5"/>
      <w:numFmt w:val="bullet"/>
      <w:lvlText w:val="-"/>
      <w:lvlJc w:val="left"/>
      <w:pPr>
        <w:ind w:left="1065" w:hanging="705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E2EEA"/>
    <w:multiLevelType w:val="hybridMultilevel"/>
    <w:tmpl w:val="1F52E6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81B3D"/>
    <w:multiLevelType w:val="hybridMultilevel"/>
    <w:tmpl w:val="3BAA7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9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C7"/>
    <w:rsid w:val="00001F9C"/>
    <w:rsid w:val="000030AA"/>
    <w:rsid w:val="000033C2"/>
    <w:rsid w:val="000065B5"/>
    <w:rsid w:val="0001152E"/>
    <w:rsid w:val="000118FC"/>
    <w:rsid w:val="00013810"/>
    <w:rsid w:val="00014762"/>
    <w:rsid w:val="00016362"/>
    <w:rsid w:val="00020E94"/>
    <w:rsid w:val="00022E7C"/>
    <w:rsid w:val="0002711C"/>
    <w:rsid w:val="00040DCF"/>
    <w:rsid w:val="000422B0"/>
    <w:rsid w:val="00042F45"/>
    <w:rsid w:val="0004536A"/>
    <w:rsid w:val="00045940"/>
    <w:rsid w:val="00047BA4"/>
    <w:rsid w:val="000545CB"/>
    <w:rsid w:val="00054FF5"/>
    <w:rsid w:val="00055A0A"/>
    <w:rsid w:val="00063357"/>
    <w:rsid w:val="0006353B"/>
    <w:rsid w:val="00063A1A"/>
    <w:rsid w:val="00064716"/>
    <w:rsid w:val="00065B28"/>
    <w:rsid w:val="00066E01"/>
    <w:rsid w:val="000677D1"/>
    <w:rsid w:val="000765DF"/>
    <w:rsid w:val="00076863"/>
    <w:rsid w:val="00077A3D"/>
    <w:rsid w:val="00081473"/>
    <w:rsid w:val="0008174F"/>
    <w:rsid w:val="00082E8B"/>
    <w:rsid w:val="00083CFE"/>
    <w:rsid w:val="000867B2"/>
    <w:rsid w:val="00086C19"/>
    <w:rsid w:val="00090E1E"/>
    <w:rsid w:val="000947F2"/>
    <w:rsid w:val="0009480D"/>
    <w:rsid w:val="00095E49"/>
    <w:rsid w:val="000A78F4"/>
    <w:rsid w:val="000B00C7"/>
    <w:rsid w:val="000B08C5"/>
    <w:rsid w:val="000B1BF7"/>
    <w:rsid w:val="000B40F2"/>
    <w:rsid w:val="000B4D90"/>
    <w:rsid w:val="000C26B4"/>
    <w:rsid w:val="000C2DA2"/>
    <w:rsid w:val="000C4DAD"/>
    <w:rsid w:val="000D18E6"/>
    <w:rsid w:val="000D19D2"/>
    <w:rsid w:val="000D2BE3"/>
    <w:rsid w:val="000D76F1"/>
    <w:rsid w:val="000E03DB"/>
    <w:rsid w:val="000E1C7C"/>
    <w:rsid w:val="000E3878"/>
    <w:rsid w:val="000E4994"/>
    <w:rsid w:val="000E4E7C"/>
    <w:rsid w:val="000F0FF5"/>
    <w:rsid w:val="000F1E8B"/>
    <w:rsid w:val="000F6672"/>
    <w:rsid w:val="000F7B9B"/>
    <w:rsid w:val="001010C2"/>
    <w:rsid w:val="001013BE"/>
    <w:rsid w:val="001031C6"/>
    <w:rsid w:val="00105570"/>
    <w:rsid w:val="001063E1"/>
    <w:rsid w:val="00107160"/>
    <w:rsid w:val="00113503"/>
    <w:rsid w:val="001164E2"/>
    <w:rsid w:val="001173EF"/>
    <w:rsid w:val="00117569"/>
    <w:rsid w:val="00120BED"/>
    <w:rsid w:val="00120C0B"/>
    <w:rsid w:val="0012242C"/>
    <w:rsid w:val="00122BCC"/>
    <w:rsid w:val="0012661E"/>
    <w:rsid w:val="0013487B"/>
    <w:rsid w:val="00134CD8"/>
    <w:rsid w:val="001365D8"/>
    <w:rsid w:val="00137C57"/>
    <w:rsid w:val="00140073"/>
    <w:rsid w:val="001410C2"/>
    <w:rsid w:val="00147B6D"/>
    <w:rsid w:val="00150BBD"/>
    <w:rsid w:val="00150E40"/>
    <w:rsid w:val="00150EA0"/>
    <w:rsid w:val="00151E97"/>
    <w:rsid w:val="0015471A"/>
    <w:rsid w:val="00156379"/>
    <w:rsid w:val="00156A6D"/>
    <w:rsid w:val="00156C0B"/>
    <w:rsid w:val="00157046"/>
    <w:rsid w:val="001572EC"/>
    <w:rsid w:val="001601AD"/>
    <w:rsid w:val="00163428"/>
    <w:rsid w:val="00164EBC"/>
    <w:rsid w:val="001668C4"/>
    <w:rsid w:val="00167D90"/>
    <w:rsid w:val="00167FB7"/>
    <w:rsid w:val="00172BF5"/>
    <w:rsid w:val="00173227"/>
    <w:rsid w:val="001732A3"/>
    <w:rsid w:val="00174F24"/>
    <w:rsid w:val="00176D87"/>
    <w:rsid w:val="0017728E"/>
    <w:rsid w:val="00177DF6"/>
    <w:rsid w:val="0018331A"/>
    <w:rsid w:val="001852EF"/>
    <w:rsid w:val="00185A02"/>
    <w:rsid w:val="001867E8"/>
    <w:rsid w:val="00187E76"/>
    <w:rsid w:val="00190E5C"/>
    <w:rsid w:val="00195CA1"/>
    <w:rsid w:val="00196387"/>
    <w:rsid w:val="001A4E52"/>
    <w:rsid w:val="001A7761"/>
    <w:rsid w:val="001A7997"/>
    <w:rsid w:val="001B1E48"/>
    <w:rsid w:val="001B2265"/>
    <w:rsid w:val="001B4AE3"/>
    <w:rsid w:val="001C288E"/>
    <w:rsid w:val="001C4627"/>
    <w:rsid w:val="001C6608"/>
    <w:rsid w:val="001D05C5"/>
    <w:rsid w:val="001D0DDC"/>
    <w:rsid w:val="001D141E"/>
    <w:rsid w:val="001D1FF3"/>
    <w:rsid w:val="001D4319"/>
    <w:rsid w:val="001D44B9"/>
    <w:rsid w:val="001D581D"/>
    <w:rsid w:val="001D6DC2"/>
    <w:rsid w:val="001E1338"/>
    <w:rsid w:val="001E26BD"/>
    <w:rsid w:val="001E74A0"/>
    <w:rsid w:val="001F0A1A"/>
    <w:rsid w:val="001F34D2"/>
    <w:rsid w:val="001F5C4D"/>
    <w:rsid w:val="001F5F1F"/>
    <w:rsid w:val="001F635C"/>
    <w:rsid w:val="0020315A"/>
    <w:rsid w:val="00203782"/>
    <w:rsid w:val="002042EF"/>
    <w:rsid w:val="00204828"/>
    <w:rsid w:val="00204BA6"/>
    <w:rsid w:val="002075A4"/>
    <w:rsid w:val="00207DE2"/>
    <w:rsid w:val="00214543"/>
    <w:rsid w:val="00216639"/>
    <w:rsid w:val="002218A1"/>
    <w:rsid w:val="002274F7"/>
    <w:rsid w:val="00234C2B"/>
    <w:rsid w:val="00235D15"/>
    <w:rsid w:val="00243B20"/>
    <w:rsid w:val="00244986"/>
    <w:rsid w:val="00263222"/>
    <w:rsid w:val="002664F4"/>
    <w:rsid w:val="00267E17"/>
    <w:rsid w:val="0027432F"/>
    <w:rsid w:val="00281300"/>
    <w:rsid w:val="00282C84"/>
    <w:rsid w:val="00283BFD"/>
    <w:rsid w:val="00284007"/>
    <w:rsid w:val="00284E61"/>
    <w:rsid w:val="00286184"/>
    <w:rsid w:val="00287C78"/>
    <w:rsid w:val="00293B90"/>
    <w:rsid w:val="00296007"/>
    <w:rsid w:val="0029757E"/>
    <w:rsid w:val="002A01CA"/>
    <w:rsid w:val="002A0531"/>
    <w:rsid w:val="002A17A3"/>
    <w:rsid w:val="002A3966"/>
    <w:rsid w:val="002A3B95"/>
    <w:rsid w:val="002A4D97"/>
    <w:rsid w:val="002A5E69"/>
    <w:rsid w:val="002B05E8"/>
    <w:rsid w:val="002B14E5"/>
    <w:rsid w:val="002B1DF5"/>
    <w:rsid w:val="002B23ED"/>
    <w:rsid w:val="002B252F"/>
    <w:rsid w:val="002B27BA"/>
    <w:rsid w:val="002B7BDC"/>
    <w:rsid w:val="002C0BE9"/>
    <w:rsid w:val="002C0EB3"/>
    <w:rsid w:val="002C3158"/>
    <w:rsid w:val="002D2310"/>
    <w:rsid w:val="002D7A50"/>
    <w:rsid w:val="002E1406"/>
    <w:rsid w:val="002E3473"/>
    <w:rsid w:val="002E3C2C"/>
    <w:rsid w:val="002E5935"/>
    <w:rsid w:val="002E6D2D"/>
    <w:rsid w:val="002E709E"/>
    <w:rsid w:val="002E7611"/>
    <w:rsid w:val="002F19F3"/>
    <w:rsid w:val="002F4D98"/>
    <w:rsid w:val="003034A9"/>
    <w:rsid w:val="00303BE8"/>
    <w:rsid w:val="00303C08"/>
    <w:rsid w:val="0030420B"/>
    <w:rsid w:val="00304A5A"/>
    <w:rsid w:val="00304AFE"/>
    <w:rsid w:val="00304EDF"/>
    <w:rsid w:val="00305BCA"/>
    <w:rsid w:val="00306C29"/>
    <w:rsid w:val="0030750B"/>
    <w:rsid w:val="00307AA0"/>
    <w:rsid w:val="00307D5B"/>
    <w:rsid w:val="00311706"/>
    <w:rsid w:val="003159B7"/>
    <w:rsid w:val="003176A1"/>
    <w:rsid w:val="00317B55"/>
    <w:rsid w:val="00320663"/>
    <w:rsid w:val="00320C3F"/>
    <w:rsid w:val="003253C2"/>
    <w:rsid w:val="00326FE4"/>
    <w:rsid w:val="0033113F"/>
    <w:rsid w:val="0033120A"/>
    <w:rsid w:val="0033466C"/>
    <w:rsid w:val="00334D23"/>
    <w:rsid w:val="003370DD"/>
    <w:rsid w:val="00343FCF"/>
    <w:rsid w:val="003452E3"/>
    <w:rsid w:val="003466FC"/>
    <w:rsid w:val="00346AA7"/>
    <w:rsid w:val="00346F18"/>
    <w:rsid w:val="003502B7"/>
    <w:rsid w:val="0035060A"/>
    <w:rsid w:val="00350953"/>
    <w:rsid w:val="00351CEA"/>
    <w:rsid w:val="00352771"/>
    <w:rsid w:val="003535DA"/>
    <w:rsid w:val="00354DB4"/>
    <w:rsid w:val="00356488"/>
    <w:rsid w:val="0035667C"/>
    <w:rsid w:val="00357B8A"/>
    <w:rsid w:val="00357D2B"/>
    <w:rsid w:val="003603CD"/>
    <w:rsid w:val="003615AD"/>
    <w:rsid w:val="0036274E"/>
    <w:rsid w:val="00365ACA"/>
    <w:rsid w:val="00367CCE"/>
    <w:rsid w:val="00374B29"/>
    <w:rsid w:val="003772A4"/>
    <w:rsid w:val="00377E65"/>
    <w:rsid w:val="003822F4"/>
    <w:rsid w:val="003853D6"/>
    <w:rsid w:val="003856CB"/>
    <w:rsid w:val="00386FFD"/>
    <w:rsid w:val="00387852"/>
    <w:rsid w:val="00392720"/>
    <w:rsid w:val="00393ADF"/>
    <w:rsid w:val="00397D12"/>
    <w:rsid w:val="003A0893"/>
    <w:rsid w:val="003A0993"/>
    <w:rsid w:val="003A3535"/>
    <w:rsid w:val="003A3D69"/>
    <w:rsid w:val="003A54E4"/>
    <w:rsid w:val="003A6735"/>
    <w:rsid w:val="003A6E57"/>
    <w:rsid w:val="003B4157"/>
    <w:rsid w:val="003B449F"/>
    <w:rsid w:val="003B4567"/>
    <w:rsid w:val="003B56BB"/>
    <w:rsid w:val="003C075B"/>
    <w:rsid w:val="003C18D5"/>
    <w:rsid w:val="003C37EC"/>
    <w:rsid w:val="003C6607"/>
    <w:rsid w:val="003C76B2"/>
    <w:rsid w:val="003D0F89"/>
    <w:rsid w:val="003D31BE"/>
    <w:rsid w:val="003D41AC"/>
    <w:rsid w:val="003D4248"/>
    <w:rsid w:val="003D4524"/>
    <w:rsid w:val="003D713C"/>
    <w:rsid w:val="003E0CC7"/>
    <w:rsid w:val="003E1B61"/>
    <w:rsid w:val="003E2C93"/>
    <w:rsid w:val="003E38F7"/>
    <w:rsid w:val="003E4336"/>
    <w:rsid w:val="003E5AAA"/>
    <w:rsid w:val="003F0191"/>
    <w:rsid w:val="003F204E"/>
    <w:rsid w:val="003F50DA"/>
    <w:rsid w:val="003F5AC4"/>
    <w:rsid w:val="003F6E1D"/>
    <w:rsid w:val="00403982"/>
    <w:rsid w:val="00406AF7"/>
    <w:rsid w:val="00410A57"/>
    <w:rsid w:val="00411F03"/>
    <w:rsid w:val="00416AAB"/>
    <w:rsid w:val="00422E0A"/>
    <w:rsid w:val="004235AF"/>
    <w:rsid w:val="00425713"/>
    <w:rsid w:val="00425C35"/>
    <w:rsid w:val="00426BD3"/>
    <w:rsid w:val="00427846"/>
    <w:rsid w:val="00430095"/>
    <w:rsid w:val="00431AB8"/>
    <w:rsid w:val="00433C37"/>
    <w:rsid w:val="00436EF3"/>
    <w:rsid w:val="0043755E"/>
    <w:rsid w:val="0044104B"/>
    <w:rsid w:val="00442693"/>
    <w:rsid w:val="00444AB7"/>
    <w:rsid w:val="00445207"/>
    <w:rsid w:val="0044574C"/>
    <w:rsid w:val="00445B4E"/>
    <w:rsid w:val="00452AC7"/>
    <w:rsid w:val="004558D6"/>
    <w:rsid w:val="004567ED"/>
    <w:rsid w:val="0045684F"/>
    <w:rsid w:val="004575D5"/>
    <w:rsid w:val="00460C3C"/>
    <w:rsid w:val="004630D0"/>
    <w:rsid w:val="00467177"/>
    <w:rsid w:val="004671EC"/>
    <w:rsid w:val="00470B23"/>
    <w:rsid w:val="004714DA"/>
    <w:rsid w:val="00471E4E"/>
    <w:rsid w:val="004723E2"/>
    <w:rsid w:val="0047265C"/>
    <w:rsid w:val="00476940"/>
    <w:rsid w:val="00476F1F"/>
    <w:rsid w:val="004771AB"/>
    <w:rsid w:val="00477EAA"/>
    <w:rsid w:val="0048055D"/>
    <w:rsid w:val="004808C0"/>
    <w:rsid w:val="00480B77"/>
    <w:rsid w:val="00481349"/>
    <w:rsid w:val="00483601"/>
    <w:rsid w:val="004848BC"/>
    <w:rsid w:val="00484C53"/>
    <w:rsid w:val="0048578D"/>
    <w:rsid w:val="00493778"/>
    <w:rsid w:val="00494397"/>
    <w:rsid w:val="004944CE"/>
    <w:rsid w:val="004979AD"/>
    <w:rsid w:val="004A3113"/>
    <w:rsid w:val="004A47F3"/>
    <w:rsid w:val="004A53B8"/>
    <w:rsid w:val="004A7224"/>
    <w:rsid w:val="004A780C"/>
    <w:rsid w:val="004B0523"/>
    <w:rsid w:val="004B08D8"/>
    <w:rsid w:val="004B1A4E"/>
    <w:rsid w:val="004B3660"/>
    <w:rsid w:val="004B412C"/>
    <w:rsid w:val="004B7ADF"/>
    <w:rsid w:val="004C2B22"/>
    <w:rsid w:val="004C2DBA"/>
    <w:rsid w:val="004C32BF"/>
    <w:rsid w:val="004C4D52"/>
    <w:rsid w:val="004C69B2"/>
    <w:rsid w:val="004D3218"/>
    <w:rsid w:val="004D3E77"/>
    <w:rsid w:val="004D5798"/>
    <w:rsid w:val="004D6936"/>
    <w:rsid w:val="004D7E6D"/>
    <w:rsid w:val="004E01A4"/>
    <w:rsid w:val="004E0768"/>
    <w:rsid w:val="004E54AC"/>
    <w:rsid w:val="004E5673"/>
    <w:rsid w:val="004E703D"/>
    <w:rsid w:val="004F2A0E"/>
    <w:rsid w:val="004F5633"/>
    <w:rsid w:val="004F6552"/>
    <w:rsid w:val="00500461"/>
    <w:rsid w:val="0050154C"/>
    <w:rsid w:val="00505A2D"/>
    <w:rsid w:val="00507B20"/>
    <w:rsid w:val="005113B1"/>
    <w:rsid w:val="0051190D"/>
    <w:rsid w:val="0051330B"/>
    <w:rsid w:val="00516907"/>
    <w:rsid w:val="005223E1"/>
    <w:rsid w:val="00527F17"/>
    <w:rsid w:val="0053727A"/>
    <w:rsid w:val="005422EC"/>
    <w:rsid w:val="0055120F"/>
    <w:rsid w:val="00556721"/>
    <w:rsid w:val="00556E6D"/>
    <w:rsid w:val="005616EB"/>
    <w:rsid w:val="00563889"/>
    <w:rsid w:val="00563EB6"/>
    <w:rsid w:val="00566130"/>
    <w:rsid w:val="00567CA4"/>
    <w:rsid w:val="00573E65"/>
    <w:rsid w:val="00582427"/>
    <w:rsid w:val="00582BA4"/>
    <w:rsid w:val="00585042"/>
    <w:rsid w:val="00587C5C"/>
    <w:rsid w:val="005916F3"/>
    <w:rsid w:val="00594BF7"/>
    <w:rsid w:val="00595B9F"/>
    <w:rsid w:val="00595F10"/>
    <w:rsid w:val="005962CC"/>
    <w:rsid w:val="005A1CF5"/>
    <w:rsid w:val="005A2041"/>
    <w:rsid w:val="005A3BFB"/>
    <w:rsid w:val="005A5141"/>
    <w:rsid w:val="005A62D8"/>
    <w:rsid w:val="005B1F72"/>
    <w:rsid w:val="005B2409"/>
    <w:rsid w:val="005B2862"/>
    <w:rsid w:val="005B4E63"/>
    <w:rsid w:val="005B6667"/>
    <w:rsid w:val="005B7066"/>
    <w:rsid w:val="005C054C"/>
    <w:rsid w:val="005C0745"/>
    <w:rsid w:val="005C16C4"/>
    <w:rsid w:val="005C1A5B"/>
    <w:rsid w:val="005C4A34"/>
    <w:rsid w:val="005C6176"/>
    <w:rsid w:val="005D4535"/>
    <w:rsid w:val="005D701B"/>
    <w:rsid w:val="005D7871"/>
    <w:rsid w:val="005D78D3"/>
    <w:rsid w:val="005E1F14"/>
    <w:rsid w:val="005E4E6F"/>
    <w:rsid w:val="005E6250"/>
    <w:rsid w:val="005E6414"/>
    <w:rsid w:val="005E7C77"/>
    <w:rsid w:val="005F0F95"/>
    <w:rsid w:val="005F29CB"/>
    <w:rsid w:val="005F2FD7"/>
    <w:rsid w:val="005F45CE"/>
    <w:rsid w:val="005F46B8"/>
    <w:rsid w:val="005F5227"/>
    <w:rsid w:val="005F52F4"/>
    <w:rsid w:val="00603474"/>
    <w:rsid w:val="00603EC6"/>
    <w:rsid w:val="0060703D"/>
    <w:rsid w:val="00607316"/>
    <w:rsid w:val="006106FF"/>
    <w:rsid w:val="0061224F"/>
    <w:rsid w:val="0061238B"/>
    <w:rsid w:val="00613477"/>
    <w:rsid w:val="00616749"/>
    <w:rsid w:val="0062027E"/>
    <w:rsid w:val="0062222F"/>
    <w:rsid w:val="00623AEE"/>
    <w:rsid w:val="00626964"/>
    <w:rsid w:val="0063138D"/>
    <w:rsid w:val="006322DD"/>
    <w:rsid w:val="006357D3"/>
    <w:rsid w:val="00641B94"/>
    <w:rsid w:val="00643DF0"/>
    <w:rsid w:val="00647D9E"/>
    <w:rsid w:val="00655D3C"/>
    <w:rsid w:val="00657AC6"/>
    <w:rsid w:val="0066091C"/>
    <w:rsid w:val="006619E6"/>
    <w:rsid w:val="006632C3"/>
    <w:rsid w:val="00665D23"/>
    <w:rsid w:val="00666979"/>
    <w:rsid w:val="00667F8A"/>
    <w:rsid w:val="00672D2E"/>
    <w:rsid w:val="00680E4D"/>
    <w:rsid w:val="00681073"/>
    <w:rsid w:val="00683828"/>
    <w:rsid w:val="0068399A"/>
    <w:rsid w:val="00684637"/>
    <w:rsid w:val="00685144"/>
    <w:rsid w:val="0068617B"/>
    <w:rsid w:val="00686B55"/>
    <w:rsid w:val="006A4A37"/>
    <w:rsid w:val="006A6E2F"/>
    <w:rsid w:val="006A7597"/>
    <w:rsid w:val="006B04A0"/>
    <w:rsid w:val="006B04C6"/>
    <w:rsid w:val="006B08BD"/>
    <w:rsid w:val="006B0EAC"/>
    <w:rsid w:val="006B1855"/>
    <w:rsid w:val="006B423C"/>
    <w:rsid w:val="006B4426"/>
    <w:rsid w:val="006B4DCC"/>
    <w:rsid w:val="006C2F49"/>
    <w:rsid w:val="006C41A6"/>
    <w:rsid w:val="006C4714"/>
    <w:rsid w:val="006C536D"/>
    <w:rsid w:val="006D0230"/>
    <w:rsid w:val="006D11FB"/>
    <w:rsid w:val="006E0CB1"/>
    <w:rsid w:val="006E0F49"/>
    <w:rsid w:val="006E2BD5"/>
    <w:rsid w:val="006E2E93"/>
    <w:rsid w:val="006E421C"/>
    <w:rsid w:val="006E4A16"/>
    <w:rsid w:val="006E58C4"/>
    <w:rsid w:val="006E5B37"/>
    <w:rsid w:val="006E759B"/>
    <w:rsid w:val="006F07EE"/>
    <w:rsid w:val="006F0CD4"/>
    <w:rsid w:val="006F4C38"/>
    <w:rsid w:val="006F52D8"/>
    <w:rsid w:val="006F6217"/>
    <w:rsid w:val="007013D2"/>
    <w:rsid w:val="007036A8"/>
    <w:rsid w:val="0070440C"/>
    <w:rsid w:val="00705A68"/>
    <w:rsid w:val="00705D76"/>
    <w:rsid w:val="007067F7"/>
    <w:rsid w:val="007067FE"/>
    <w:rsid w:val="00707F8B"/>
    <w:rsid w:val="0071356F"/>
    <w:rsid w:val="007146BA"/>
    <w:rsid w:val="007166ED"/>
    <w:rsid w:val="00716EB4"/>
    <w:rsid w:val="00720AF9"/>
    <w:rsid w:val="00721BCE"/>
    <w:rsid w:val="00722B36"/>
    <w:rsid w:val="007266F5"/>
    <w:rsid w:val="00733141"/>
    <w:rsid w:val="00734B3F"/>
    <w:rsid w:val="00735AC0"/>
    <w:rsid w:val="007368CA"/>
    <w:rsid w:val="00737B69"/>
    <w:rsid w:val="007423D5"/>
    <w:rsid w:val="00743E51"/>
    <w:rsid w:val="007442C1"/>
    <w:rsid w:val="00745D51"/>
    <w:rsid w:val="00746085"/>
    <w:rsid w:val="00750B6A"/>
    <w:rsid w:val="0075346F"/>
    <w:rsid w:val="00754A45"/>
    <w:rsid w:val="00756A72"/>
    <w:rsid w:val="00756AA5"/>
    <w:rsid w:val="00756B71"/>
    <w:rsid w:val="00757A3A"/>
    <w:rsid w:val="0076285A"/>
    <w:rsid w:val="00763790"/>
    <w:rsid w:val="00763B8D"/>
    <w:rsid w:val="00764D6E"/>
    <w:rsid w:val="0077259F"/>
    <w:rsid w:val="00773E30"/>
    <w:rsid w:val="0077491B"/>
    <w:rsid w:val="00781461"/>
    <w:rsid w:val="00782410"/>
    <w:rsid w:val="00782E8B"/>
    <w:rsid w:val="00783904"/>
    <w:rsid w:val="00783CAB"/>
    <w:rsid w:val="0078498F"/>
    <w:rsid w:val="00791165"/>
    <w:rsid w:val="007939FF"/>
    <w:rsid w:val="00794673"/>
    <w:rsid w:val="0079600E"/>
    <w:rsid w:val="007973DA"/>
    <w:rsid w:val="007A149B"/>
    <w:rsid w:val="007A3631"/>
    <w:rsid w:val="007A4531"/>
    <w:rsid w:val="007A55B8"/>
    <w:rsid w:val="007A7F19"/>
    <w:rsid w:val="007B0F03"/>
    <w:rsid w:val="007B22DE"/>
    <w:rsid w:val="007B2BB4"/>
    <w:rsid w:val="007B384A"/>
    <w:rsid w:val="007B5E2E"/>
    <w:rsid w:val="007C0723"/>
    <w:rsid w:val="007C2BC4"/>
    <w:rsid w:val="007C4E0F"/>
    <w:rsid w:val="007C5F01"/>
    <w:rsid w:val="007D2595"/>
    <w:rsid w:val="007D2B37"/>
    <w:rsid w:val="007D6423"/>
    <w:rsid w:val="007D7916"/>
    <w:rsid w:val="007E0EAE"/>
    <w:rsid w:val="007E2AA9"/>
    <w:rsid w:val="007E2B9A"/>
    <w:rsid w:val="007E47D4"/>
    <w:rsid w:val="007E7128"/>
    <w:rsid w:val="007E7307"/>
    <w:rsid w:val="007E733D"/>
    <w:rsid w:val="007F0BF3"/>
    <w:rsid w:val="007F1B9C"/>
    <w:rsid w:val="007F2848"/>
    <w:rsid w:val="007F7ADF"/>
    <w:rsid w:val="008030AF"/>
    <w:rsid w:val="008069A7"/>
    <w:rsid w:val="00806CA5"/>
    <w:rsid w:val="00806EDF"/>
    <w:rsid w:val="00810B1A"/>
    <w:rsid w:val="00815B21"/>
    <w:rsid w:val="008163F4"/>
    <w:rsid w:val="00821C2A"/>
    <w:rsid w:val="0082508C"/>
    <w:rsid w:val="008254C6"/>
    <w:rsid w:val="00833788"/>
    <w:rsid w:val="008338D5"/>
    <w:rsid w:val="008358C2"/>
    <w:rsid w:val="0084263B"/>
    <w:rsid w:val="008426BF"/>
    <w:rsid w:val="0085262B"/>
    <w:rsid w:val="008561B9"/>
    <w:rsid w:val="008626B1"/>
    <w:rsid w:val="00863BB2"/>
    <w:rsid w:val="008719BE"/>
    <w:rsid w:val="00877D81"/>
    <w:rsid w:val="00881396"/>
    <w:rsid w:val="00881CEF"/>
    <w:rsid w:val="008838D6"/>
    <w:rsid w:val="00885183"/>
    <w:rsid w:val="00886AAC"/>
    <w:rsid w:val="008872DE"/>
    <w:rsid w:val="008878A0"/>
    <w:rsid w:val="008915BA"/>
    <w:rsid w:val="008948BE"/>
    <w:rsid w:val="0089600D"/>
    <w:rsid w:val="00896186"/>
    <w:rsid w:val="008976BC"/>
    <w:rsid w:val="008A00B5"/>
    <w:rsid w:val="008A22FB"/>
    <w:rsid w:val="008A3A7D"/>
    <w:rsid w:val="008A506B"/>
    <w:rsid w:val="008A7E23"/>
    <w:rsid w:val="008B1A80"/>
    <w:rsid w:val="008B4B92"/>
    <w:rsid w:val="008B6592"/>
    <w:rsid w:val="008C4899"/>
    <w:rsid w:val="008C5274"/>
    <w:rsid w:val="008D1C96"/>
    <w:rsid w:val="008D76A3"/>
    <w:rsid w:val="008D7904"/>
    <w:rsid w:val="008E0CF5"/>
    <w:rsid w:val="008E237C"/>
    <w:rsid w:val="008E2CF9"/>
    <w:rsid w:val="008E688E"/>
    <w:rsid w:val="008F245A"/>
    <w:rsid w:val="008F25B6"/>
    <w:rsid w:val="008F4E27"/>
    <w:rsid w:val="008F5C8C"/>
    <w:rsid w:val="008F5E24"/>
    <w:rsid w:val="008F6FA1"/>
    <w:rsid w:val="00900D67"/>
    <w:rsid w:val="009012AB"/>
    <w:rsid w:val="00901AB0"/>
    <w:rsid w:val="009030D7"/>
    <w:rsid w:val="009042ED"/>
    <w:rsid w:val="009049F3"/>
    <w:rsid w:val="00906467"/>
    <w:rsid w:val="00911405"/>
    <w:rsid w:val="009170B5"/>
    <w:rsid w:val="009204AD"/>
    <w:rsid w:val="00920A38"/>
    <w:rsid w:val="009216C5"/>
    <w:rsid w:val="00922D0F"/>
    <w:rsid w:val="00923EE8"/>
    <w:rsid w:val="00926AD9"/>
    <w:rsid w:val="00926B50"/>
    <w:rsid w:val="00927DBD"/>
    <w:rsid w:val="0093051C"/>
    <w:rsid w:val="00931A88"/>
    <w:rsid w:val="00932718"/>
    <w:rsid w:val="0093387A"/>
    <w:rsid w:val="0093615B"/>
    <w:rsid w:val="0093648E"/>
    <w:rsid w:val="00936EEB"/>
    <w:rsid w:val="00937FD7"/>
    <w:rsid w:val="00942D43"/>
    <w:rsid w:val="00942E1F"/>
    <w:rsid w:val="009431C8"/>
    <w:rsid w:val="009433DF"/>
    <w:rsid w:val="00944891"/>
    <w:rsid w:val="00950DB5"/>
    <w:rsid w:val="009607A7"/>
    <w:rsid w:val="00961B7F"/>
    <w:rsid w:val="0096250F"/>
    <w:rsid w:val="0096508C"/>
    <w:rsid w:val="00966A53"/>
    <w:rsid w:val="009671D7"/>
    <w:rsid w:val="0097169D"/>
    <w:rsid w:val="009719CE"/>
    <w:rsid w:val="00976467"/>
    <w:rsid w:val="00976CFF"/>
    <w:rsid w:val="0098113D"/>
    <w:rsid w:val="00982228"/>
    <w:rsid w:val="009831DC"/>
    <w:rsid w:val="009911AC"/>
    <w:rsid w:val="00993DF3"/>
    <w:rsid w:val="00997753"/>
    <w:rsid w:val="00997797"/>
    <w:rsid w:val="009A0E1E"/>
    <w:rsid w:val="009A2B1C"/>
    <w:rsid w:val="009A313B"/>
    <w:rsid w:val="009A3604"/>
    <w:rsid w:val="009A3CDC"/>
    <w:rsid w:val="009A763E"/>
    <w:rsid w:val="009B3319"/>
    <w:rsid w:val="009B45E1"/>
    <w:rsid w:val="009B6897"/>
    <w:rsid w:val="009B691B"/>
    <w:rsid w:val="009C0760"/>
    <w:rsid w:val="009C0E0D"/>
    <w:rsid w:val="009C10F5"/>
    <w:rsid w:val="009C1D99"/>
    <w:rsid w:val="009C1F97"/>
    <w:rsid w:val="009C57EB"/>
    <w:rsid w:val="009C64CD"/>
    <w:rsid w:val="009C7729"/>
    <w:rsid w:val="009D16A1"/>
    <w:rsid w:val="009D3E6A"/>
    <w:rsid w:val="009D3E98"/>
    <w:rsid w:val="009D4269"/>
    <w:rsid w:val="009E1DE2"/>
    <w:rsid w:val="009E26EA"/>
    <w:rsid w:val="009E2D5C"/>
    <w:rsid w:val="009E2EAD"/>
    <w:rsid w:val="009E3829"/>
    <w:rsid w:val="009F01DC"/>
    <w:rsid w:val="009F04C2"/>
    <w:rsid w:val="009F0A03"/>
    <w:rsid w:val="009F0FCC"/>
    <w:rsid w:val="009F1277"/>
    <w:rsid w:val="009F13D8"/>
    <w:rsid w:val="009F26DA"/>
    <w:rsid w:val="009F395D"/>
    <w:rsid w:val="009F3E1B"/>
    <w:rsid w:val="009F3F5A"/>
    <w:rsid w:val="009F4D85"/>
    <w:rsid w:val="009F4F5B"/>
    <w:rsid w:val="009F54F9"/>
    <w:rsid w:val="009F5560"/>
    <w:rsid w:val="009F6421"/>
    <w:rsid w:val="00A0053E"/>
    <w:rsid w:val="00A008C3"/>
    <w:rsid w:val="00A00BB3"/>
    <w:rsid w:val="00A013BE"/>
    <w:rsid w:val="00A0206C"/>
    <w:rsid w:val="00A02C96"/>
    <w:rsid w:val="00A036D2"/>
    <w:rsid w:val="00A10898"/>
    <w:rsid w:val="00A16D3A"/>
    <w:rsid w:val="00A17DF4"/>
    <w:rsid w:val="00A206AE"/>
    <w:rsid w:val="00A21F5D"/>
    <w:rsid w:val="00A22668"/>
    <w:rsid w:val="00A237C7"/>
    <w:rsid w:val="00A2616C"/>
    <w:rsid w:val="00A30B9A"/>
    <w:rsid w:val="00A33832"/>
    <w:rsid w:val="00A351F6"/>
    <w:rsid w:val="00A355F3"/>
    <w:rsid w:val="00A36628"/>
    <w:rsid w:val="00A379BA"/>
    <w:rsid w:val="00A402B0"/>
    <w:rsid w:val="00A42284"/>
    <w:rsid w:val="00A42A84"/>
    <w:rsid w:val="00A435D6"/>
    <w:rsid w:val="00A43605"/>
    <w:rsid w:val="00A45390"/>
    <w:rsid w:val="00A47477"/>
    <w:rsid w:val="00A53E01"/>
    <w:rsid w:val="00A562A8"/>
    <w:rsid w:val="00A57B6A"/>
    <w:rsid w:val="00A72920"/>
    <w:rsid w:val="00A737B3"/>
    <w:rsid w:val="00A75DBC"/>
    <w:rsid w:val="00A77189"/>
    <w:rsid w:val="00A806F0"/>
    <w:rsid w:val="00A81456"/>
    <w:rsid w:val="00A82373"/>
    <w:rsid w:val="00A82C32"/>
    <w:rsid w:val="00A8512F"/>
    <w:rsid w:val="00A85281"/>
    <w:rsid w:val="00A86902"/>
    <w:rsid w:val="00A8780E"/>
    <w:rsid w:val="00A87CFB"/>
    <w:rsid w:val="00A87EAC"/>
    <w:rsid w:val="00A9100D"/>
    <w:rsid w:val="00A914B1"/>
    <w:rsid w:val="00A91E7F"/>
    <w:rsid w:val="00AA5134"/>
    <w:rsid w:val="00AA65CD"/>
    <w:rsid w:val="00AA7106"/>
    <w:rsid w:val="00AB062D"/>
    <w:rsid w:val="00AB32AB"/>
    <w:rsid w:val="00AC42CB"/>
    <w:rsid w:val="00AC4AF7"/>
    <w:rsid w:val="00AC4CBB"/>
    <w:rsid w:val="00AD0437"/>
    <w:rsid w:val="00AD0609"/>
    <w:rsid w:val="00AD7A06"/>
    <w:rsid w:val="00AE1A10"/>
    <w:rsid w:val="00AE2E79"/>
    <w:rsid w:val="00AE50C0"/>
    <w:rsid w:val="00AE6F08"/>
    <w:rsid w:val="00AF0731"/>
    <w:rsid w:val="00AF2EA8"/>
    <w:rsid w:val="00AF3414"/>
    <w:rsid w:val="00AF50B0"/>
    <w:rsid w:val="00AF5165"/>
    <w:rsid w:val="00AF61F1"/>
    <w:rsid w:val="00AF6650"/>
    <w:rsid w:val="00AF7121"/>
    <w:rsid w:val="00AF7A06"/>
    <w:rsid w:val="00B00C1D"/>
    <w:rsid w:val="00B06340"/>
    <w:rsid w:val="00B07912"/>
    <w:rsid w:val="00B10D6C"/>
    <w:rsid w:val="00B11E67"/>
    <w:rsid w:val="00B12089"/>
    <w:rsid w:val="00B122DD"/>
    <w:rsid w:val="00B12E6A"/>
    <w:rsid w:val="00B1478A"/>
    <w:rsid w:val="00B15274"/>
    <w:rsid w:val="00B160D1"/>
    <w:rsid w:val="00B218AA"/>
    <w:rsid w:val="00B220C6"/>
    <w:rsid w:val="00B22AEC"/>
    <w:rsid w:val="00B27377"/>
    <w:rsid w:val="00B3024B"/>
    <w:rsid w:val="00B30613"/>
    <w:rsid w:val="00B33DAD"/>
    <w:rsid w:val="00B33F4C"/>
    <w:rsid w:val="00B34817"/>
    <w:rsid w:val="00B36623"/>
    <w:rsid w:val="00B37616"/>
    <w:rsid w:val="00B41C9E"/>
    <w:rsid w:val="00B41FFC"/>
    <w:rsid w:val="00B435EA"/>
    <w:rsid w:val="00B479DC"/>
    <w:rsid w:val="00B501CE"/>
    <w:rsid w:val="00B52F82"/>
    <w:rsid w:val="00B56C3C"/>
    <w:rsid w:val="00B57AC2"/>
    <w:rsid w:val="00B60C45"/>
    <w:rsid w:val="00B62318"/>
    <w:rsid w:val="00B62969"/>
    <w:rsid w:val="00B63FA3"/>
    <w:rsid w:val="00B653BE"/>
    <w:rsid w:val="00B65434"/>
    <w:rsid w:val="00B65859"/>
    <w:rsid w:val="00B65B86"/>
    <w:rsid w:val="00B728D9"/>
    <w:rsid w:val="00B7789A"/>
    <w:rsid w:val="00B80380"/>
    <w:rsid w:val="00B81725"/>
    <w:rsid w:val="00B81962"/>
    <w:rsid w:val="00B819E2"/>
    <w:rsid w:val="00B83F91"/>
    <w:rsid w:val="00B843E5"/>
    <w:rsid w:val="00B857E6"/>
    <w:rsid w:val="00B91792"/>
    <w:rsid w:val="00B94567"/>
    <w:rsid w:val="00BA26B0"/>
    <w:rsid w:val="00BA3BF5"/>
    <w:rsid w:val="00BA59A2"/>
    <w:rsid w:val="00BA79ED"/>
    <w:rsid w:val="00BB0346"/>
    <w:rsid w:val="00BB4516"/>
    <w:rsid w:val="00BB4F22"/>
    <w:rsid w:val="00BC05F0"/>
    <w:rsid w:val="00BC29BF"/>
    <w:rsid w:val="00BC3198"/>
    <w:rsid w:val="00BC44EF"/>
    <w:rsid w:val="00BC5E3E"/>
    <w:rsid w:val="00BC5F6B"/>
    <w:rsid w:val="00BC60E1"/>
    <w:rsid w:val="00BC6699"/>
    <w:rsid w:val="00BC70F8"/>
    <w:rsid w:val="00BC741F"/>
    <w:rsid w:val="00BD1267"/>
    <w:rsid w:val="00BD1FF3"/>
    <w:rsid w:val="00BD4249"/>
    <w:rsid w:val="00BD4B24"/>
    <w:rsid w:val="00BD67A1"/>
    <w:rsid w:val="00BD6E37"/>
    <w:rsid w:val="00BE2675"/>
    <w:rsid w:val="00BE4F0D"/>
    <w:rsid w:val="00BE50FC"/>
    <w:rsid w:val="00BE54B5"/>
    <w:rsid w:val="00BE5845"/>
    <w:rsid w:val="00BE5AE6"/>
    <w:rsid w:val="00BE7270"/>
    <w:rsid w:val="00BE72D0"/>
    <w:rsid w:val="00BF0E68"/>
    <w:rsid w:val="00BF17D5"/>
    <w:rsid w:val="00BF19AA"/>
    <w:rsid w:val="00BF1B04"/>
    <w:rsid w:val="00BF2282"/>
    <w:rsid w:val="00BF51BD"/>
    <w:rsid w:val="00C02CA5"/>
    <w:rsid w:val="00C03A7B"/>
    <w:rsid w:val="00C0451C"/>
    <w:rsid w:val="00C07448"/>
    <w:rsid w:val="00C132E1"/>
    <w:rsid w:val="00C16C77"/>
    <w:rsid w:val="00C23E74"/>
    <w:rsid w:val="00C243F0"/>
    <w:rsid w:val="00C27603"/>
    <w:rsid w:val="00C308D7"/>
    <w:rsid w:val="00C31078"/>
    <w:rsid w:val="00C31C80"/>
    <w:rsid w:val="00C3589A"/>
    <w:rsid w:val="00C368F0"/>
    <w:rsid w:val="00C3750E"/>
    <w:rsid w:val="00C43221"/>
    <w:rsid w:val="00C438F0"/>
    <w:rsid w:val="00C43A90"/>
    <w:rsid w:val="00C4512C"/>
    <w:rsid w:val="00C508D3"/>
    <w:rsid w:val="00C52561"/>
    <w:rsid w:val="00C5302A"/>
    <w:rsid w:val="00C54F66"/>
    <w:rsid w:val="00C603B4"/>
    <w:rsid w:val="00C60D10"/>
    <w:rsid w:val="00C6310A"/>
    <w:rsid w:val="00C64AD4"/>
    <w:rsid w:val="00C70643"/>
    <w:rsid w:val="00C712FC"/>
    <w:rsid w:val="00C73779"/>
    <w:rsid w:val="00C74EBB"/>
    <w:rsid w:val="00C77F71"/>
    <w:rsid w:val="00C82BCD"/>
    <w:rsid w:val="00C83652"/>
    <w:rsid w:val="00C84553"/>
    <w:rsid w:val="00C85CAA"/>
    <w:rsid w:val="00C863FD"/>
    <w:rsid w:val="00C875B0"/>
    <w:rsid w:val="00C90AED"/>
    <w:rsid w:val="00C90C17"/>
    <w:rsid w:val="00C93A5E"/>
    <w:rsid w:val="00C96000"/>
    <w:rsid w:val="00CA0DE6"/>
    <w:rsid w:val="00CA2C64"/>
    <w:rsid w:val="00CA5600"/>
    <w:rsid w:val="00CA5794"/>
    <w:rsid w:val="00CA6155"/>
    <w:rsid w:val="00CB351D"/>
    <w:rsid w:val="00CB36D3"/>
    <w:rsid w:val="00CB47E3"/>
    <w:rsid w:val="00CB4A5B"/>
    <w:rsid w:val="00CB53BA"/>
    <w:rsid w:val="00CB6378"/>
    <w:rsid w:val="00CC1068"/>
    <w:rsid w:val="00CC6F5C"/>
    <w:rsid w:val="00CC77BB"/>
    <w:rsid w:val="00CC7C61"/>
    <w:rsid w:val="00CD1749"/>
    <w:rsid w:val="00CD4608"/>
    <w:rsid w:val="00CD6B00"/>
    <w:rsid w:val="00CD7B9D"/>
    <w:rsid w:val="00CD7D11"/>
    <w:rsid w:val="00CE26A2"/>
    <w:rsid w:val="00CE2BB4"/>
    <w:rsid w:val="00CE3815"/>
    <w:rsid w:val="00CE413C"/>
    <w:rsid w:val="00CE79B7"/>
    <w:rsid w:val="00CF1617"/>
    <w:rsid w:val="00CF2B2F"/>
    <w:rsid w:val="00CF39DC"/>
    <w:rsid w:val="00CF3E77"/>
    <w:rsid w:val="00CF55EF"/>
    <w:rsid w:val="00D02465"/>
    <w:rsid w:val="00D03A96"/>
    <w:rsid w:val="00D05AD2"/>
    <w:rsid w:val="00D065D6"/>
    <w:rsid w:val="00D06882"/>
    <w:rsid w:val="00D0698A"/>
    <w:rsid w:val="00D07120"/>
    <w:rsid w:val="00D11705"/>
    <w:rsid w:val="00D13660"/>
    <w:rsid w:val="00D1601D"/>
    <w:rsid w:val="00D20B23"/>
    <w:rsid w:val="00D2130D"/>
    <w:rsid w:val="00D24FD8"/>
    <w:rsid w:val="00D3028C"/>
    <w:rsid w:val="00D30E54"/>
    <w:rsid w:val="00D30E9C"/>
    <w:rsid w:val="00D316F0"/>
    <w:rsid w:val="00D32148"/>
    <w:rsid w:val="00D34B22"/>
    <w:rsid w:val="00D3554B"/>
    <w:rsid w:val="00D36109"/>
    <w:rsid w:val="00D42A3D"/>
    <w:rsid w:val="00D42C37"/>
    <w:rsid w:val="00D502AE"/>
    <w:rsid w:val="00D505B7"/>
    <w:rsid w:val="00D57CAD"/>
    <w:rsid w:val="00D61A7F"/>
    <w:rsid w:val="00D625ED"/>
    <w:rsid w:val="00D70DA9"/>
    <w:rsid w:val="00D71C81"/>
    <w:rsid w:val="00D73668"/>
    <w:rsid w:val="00D8186D"/>
    <w:rsid w:val="00D83B74"/>
    <w:rsid w:val="00D85F87"/>
    <w:rsid w:val="00D90880"/>
    <w:rsid w:val="00D90B46"/>
    <w:rsid w:val="00D915D6"/>
    <w:rsid w:val="00D91627"/>
    <w:rsid w:val="00D924C7"/>
    <w:rsid w:val="00D9284D"/>
    <w:rsid w:val="00D92C25"/>
    <w:rsid w:val="00D9330E"/>
    <w:rsid w:val="00D942F0"/>
    <w:rsid w:val="00D94B63"/>
    <w:rsid w:val="00D95241"/>
    <w:rsid w:val="00DA2675"/>
    <w:rsid w:val="00DA2C48"/>
    <w:rsid w:val="00DA2FF4"/>
    <w:rsid w:val="00DA3750"/>
    <w:rsid w:val="00DA412A"/>
    <w:rsid w:val="00DB1E14"/>
    <w:rsid w:val="00DB3A02"/>
    <w:rsid w:val="00DB4B1B"/>
    <w:rsid w:val="00DB53C9"/>
    <w:rsid w:val="00DC0886"/>
    <w:rsid w:val="00DC1271"/>
    <w:rsid w:val="00DC2918"/>
    <w:rsid w:val="00DC367D"/>
    <w:rsid w:val="00DC6E56"/>
    <w:rsid w:val="00DD3E6F"/>
    <w:rsid w:val="00DD5608"/>
    <w:rsid w:val="00DD5FE0"/>
    <w:rsid w:val="00DE140B"/>
    <w:rsid w:val="00DE3C6C"/>
    <w:rsid w:val="00DE438B"/>
    <w:rsid w:val="00DE4849"/>
    <w:rsid w:val="00DE516E"/>
    <w:rsid w:val="00DE529B"/>
    <w:rsid w:val="00DF1181"/>
    <w:rsid w:val="00DF1754"/>
    <w:rsid w:val="00DF24EA"/>
    <w:rsid w:val="00DF45D4"/>
    <w:rsid w:val="00DF6BA1"/>
    <w:rsid w:val="00DF6F81"/>
    <w:rsid w:val="00DF7AC9"/>
    <w:rsid w:val="00E01004"/>
    <w:rsid w:val="00E01A58"/>
    <w:rsid w:val="00E02232"/>
    <w:rsid w:val="00E03B72"/>
    <w:rsid w:val="00E04E0C"/>
    <w:rsid w:val="00E07185"/>
    <w:rsid w:val="00E0748E"/>
    <w:rsid w:val="00E10167"/>
    <w:rsid w:val="00E1310D"/>
    <w:rsid w:val="00E14EE0"/>
    <w:rsid w:val="00E14F05"/>
    <w:rsid w:val="00E1544B"/>
    <w:rsid w:val="00E16A10"/>
    <w:rsid w:val="00E23755"/>
    <w:rsid w:val="00E24006"/>
    <w:rsid w:val="00E26B09"/>
    <w:rsid w:val="00E36497"/>
    <w:rsid w:val="00E41F50"/>
    <w:rsid w:val="00E42654"/>
    <w:rsid w:val="00E4475E"/>
    <w:rsid w:val="00E462C2"/>
    <w:rsid w:val="00E4767B"/>
    <w:rsid w:val="00E47E9E"/>
    <w:rsid w:val="00E5007B"/>
    <w:rsid w:val="00E50333"/>
    <w:rsid w:val="00E524D4"/>
    <w:rsid w:val="00E53289"/>
    <w:rsid w:val="00E5421D"/>
    <w:rsid w:val="00E6077B"/>
    <w:rsid w:val="00E61466"/>
    <w:rsid w:val="00E6448F"/>
    <w:rsid w:val="00E66B13"/>
    <w:rsid w:val="00E671C8"/>
    <w:rsid w:val="00E67FAE"/>
    <w:rsid w:val="00E73795"/>
    <w:rsid w:val="00E73FCC"/>
    <w:rsid w:val="00E749C0"/>
    <w:rsid w:val="00E76324"/>
    <w:rsid w:val="00E7798E"/>
    <w:rsid w:val="00E812AC"/>
    <w:rsid w:val="00E824FD"/>
    <w:rsid w:val="00E82C70"/>
    <w:rsid w:val="00E82E5E"/>
    <w:rsid w:val="00E832C9"/>
    <w:rsid w:val="00E84746"/>
    <w:rsid w:val="00E86E38"/>
    <w:rsid w:val="00E91A79"/>
    <w:rsid w:val="00E92DB8"/>
    <w:rsid w:val="00E93400"/>
    <w:rsid w:val="00E93BC9"/>
    <w:rsid w:val="00E95EFE"/>
    <w:rsid w:val="00E964A8"/>
    <w:rsid w:val="00EA0652"/>
    <w:rsid w:val="00EA0ED8"/>
    <w:rsid w:val="00EA3D60"/>
    <w:rsid w:val="00EA3DC9"/>
    <w:rsid w:val="00EA5F44"/>
    <w:rsid w:val="00EB0FFD"/>
    <w:rsid w:val="00EB28EC"/>
    <w:rsid w:val="00EB72B5"/>
    <w:rsid w:val="00EC2BAD"/>
    <w:rsid w:val="00EC3863"/>
    <w:rsid w:val="00EC42FA"/>
    <w:rsid w:val="00EC60AA"/>
    <w:rsid w:val="00EC6EF3"/>
    <w:rsid w:val="00ED294D"/>
    <w:rsid w:val="00ED299A"/>
    <w:rsid w:val="00ED2A49"/>
    <w:rsid w:val="00ED4728"/>
    <w:rsid w:val="00ED5B13"/>
    <w:rsid w:val="00ED6296"/>
    <w:rsid w:val="00ED7607"/>
    <w:rsid w:val="00EE0269"/>
    <w:rsid w:val="00EE1FF1"/>
    <w:rsid w:val="00EE67AF"/>
    <w:rsid w:val="00EF356A"/>
    <w:rsid w:val="00EF4306"/>
    <w:rsid w:val="00F008E3"/>
    <w:rsid w:val="00F00AAB"/>
    <w:rsid w:val="00F011E8"/>
    <w:rsid w:val="00F02D2D"/>
    <w:rsid w:val="00F0353C"/>
    <w:rsid w:val="00F06564"/>
    <w:rsid w:val="00F06FE2"/>
    <w:rsid w:val="00F12C68"/>
    <w:rsid w:val="00F153B0"/>
    <w:rsid w:val="00F15717"/>
    <w:rsid w:val="00F2027D"/>
    <w:rsid w:val="00F22F19"/>
    <w:rsid w:val="00F2674E"/>
    <w:rsid w:val="00F27268"/>
    <w:rsid w:val="00F2780E"/>
    <w:rsid w:val="00F300E5"/>
    <w:rsid w:val="00F33075"/>
    <w:rsid w:val="00F35EFF"/>
    <w:rsid w:val="00F368B5"/>
    <w:rsid w:val="00F406A6"/>
    <w:rsid w:val="00F41517"/>
    <w:rsid w:val="00F41DB0"/>
    <w:rsid w:val="00F421DE"/>
    <w:rsid w:val="00F43A87"/>
    <w:rsid w:val="00F44EE0"/>
    <w:rsid w:val="00F4537D"/>
    <w:rsid w:val="00F45E73"/>
    <w:rsid w:val="00F504BC"/>
    <w:rsid w:val="00F5351F"/>
    <w:rsid w:val="00F53543"/>
    <w:rsid w:val="00F57C74"/>
    <w:rsid w:val="00F62355"/>
    <w:rsid w:val="00F6443C"/>
    <w:rsid w:val="00F65176"/>
    <w:rsid w:val="00F71B7B"/>
    <w:rsid w:val="00F7690E"/>
    <w:rsid w:val="00F76E84"/>
    <w:rsid w:val="00F818A3"/>
    <w:rsid w:val="00F81D6E"/>
    <w:rsid w:val="00F82352"/>
    <w:rsid w:val="00F836E1"/>
    <w:rsid w:val="00F87602"/>
    <w:rsid w:val="00F91D5B"/>
    <w:rsid w:val="00F93489"/>
    <w:rsid w:val="00F9504F"/>
    <w:rsid w:val="00F97A54"/>
    <w:rsid w:val="00FA28D6"/>
    <w:rsid w:val="00FA3222"/>
    <w:rsid w:val="00FA58D9"/>
    <w:rsid w:val="00FB55B3"/>
    <w:rsid w:val="00FB5EE6"/>
    <w:rsid w:val="00FB718C"/>
    <w:rsid w:val="00FC0D96"/>
    <w:rsid w:val="00FC38FB"/>
    <w:rsid w:val="00FC46C6"/>
    <w:rsid w:val="00FC4DDC"/>
    <w:rsid w:val="00FC6D61"/>
    <w:rsid w:val="00FD01EF"/>
    <w:rsid w:val="00FD5E8E"/>
    <w:rsid w:val="00FD7DB4"/>
    <w:rsid w:val="00FE08D5"/>
    <w:rsid w:val="00FE3CA9"/>
    <w:rsid w:val="00FE6B66"/>
    <w:rsid w:val="00FE6FC9"/>
    <w:rsid w:val="00FF1F04"/>
    <w:rsid w:val="00FF225C"/>
    <w:rsid w:val="00FF57BD"/>
    <w:rsid w:val="00FF68FB"/>
    <w:rsid w:val="00FF7934"/>
    <w:rsid w:val="014895C1"/>
    <w:rsid w:val="02080238"/>
    <w:rsid w:val="024DEDCD"/>
    <w:rsid w:val="029F7420"/>
    <w:rsid w:val="029F7B69"/>
    <w:rsid w:val="03815FD7"/>
    <w:rsid w:val="047A018E"/>
    <w:rsid w:val="048E4C10"/>
    <w:rsid w:val="04B34098"/>
    <w:rsid w:val="04CB8434"/>
    <w:rsid w:val="04EC811C"/>
    <w:rsid w:val="05A77EFB"/>
    <w:rsid w:val="070441AD"/>
    <w:rsid w:val="07FE37F4"/>
    <w:rsid w:val="081D7D93"/>
    <w:rsid w:val="08370A97"/>
    <w:rsid w:val="089898F9"/>
    <w:rsid w:val="08A8CC37"/>
    <w:rsid w:val="08CDB9C1"/>
    <w:rsid w:val="0946410E"/>
    <w:rsid w:val="098E3A79"/>
    <w:rsid w:val="0ACEE55E"/>
    <w:rsid w:val="0AF67BCC"/>
    <w:rsid w:val="0B9D422E"/>
    <w:rsid w:val="0BE2D653"/>
    <w:rsid w:val="0C626E4C"/>
    <w:rsid w:val="0DF90686"/>
    <w:rsid w:val="0E3D7B73"/>
    <w:rsid w:val="0E45C096"/>
    <w:rsid w:val="0E5B7F20"/>
    <w:rsid w:val="1010F93A"/>
    <w:rsid w:val="104929A2"/>
    <w:rsid w:val="11BBC287"/>
    <w:rsid w:val="12A8A61D"/>
    <w:rsid w:val="12C6CDED"/>
    <w:rsid w:val="130F295A"/>
    <w:rsid w:val="13F79346"/>
    <w:rsid w:val="143D0C6B"/>
    <w:rsid w:val="14D7A36F"/>
    <w:rsid w:val="14F9F909"/>
    <w:rsid w:val="15594323"/>
    <w:rsid w:val="15A3FEF8"/>
    <w:rsid w:val="1654D2FF"/>
    <w:rsid w:val="1758F7B6"/>
    <w:rsid w:val="17D5DB64"/>
    <w:rsid w:val="183BF38A"/>
    <w:rsid w:val="18B6AA49"/>
    <w:rsid w:val="193AAEFB"/>
    <w:rsid w:val="1965F5A3"/>
    <w:rsid w:val="19AC575F"/>
    <w:rsid w:val="1A29D264"/>
    <w:rsid w:val="1AA9C3C0"/>
    <w:rsid w:val="1AC39958"/>
    <w:rsid w:val="1B474C45"/>
    <w:rsid w:val="1BCEA019"/>
    <w:rsid w:val="1C0DF226"/>
    <w:rsid w:val="1C100A2D"/>
    <w:rsid w:val="1C99BFD5"/>
    <w:rsid w:val="1D0DDD1D"/>
    <w:rsid w:val="1D9FFA28"/>
    <w:rsid w:val="1E2D2076"/>
    <w:rsid w:val="1E34EA7F"/>
    <w:rsid w:val="1E3E9A1E"/>
    <w:rsid w:val="1E62266A"/>
    <w:rsid w:val="1EE223CE"/>
    <w:rsid w:val="1FCA2B57"/>
    <w:rsid w:val="2047F6AB"/>
    <w:rsid w:val="226A01BB"/>
    <w:rsid w:val="22AA6F27"/>
    <w:rsid w:val="22FF72DF"/>
    <w:rsid w:val="241E5261"/>
    <w:rsid w:val="246C9B2A"/>
    <w:rsid w:val="2481072D"/>
    <w:rsid w:val="24A8A40C"/>
    <w:rsid w:val="2525A5D0"/>
    <w:rsid w:val="2612946A"/>
    <w:rsid w:val="28008044"/>
    <w:rsid w:val="28AF83BB"/>
    <w:rsid w:val="28C63D28"/>
    <w:rsid w:val="293F8BD2"/>
    <w:rsid w:val="29E305D2"/>
    <w:rsid w:val="2A6622C4"/>
    <w:rsid w:val="2A689E74"/>
    <w:rsid w:val="2A8B084E"/>
    <w:rsid w:val="2AE1AAA8"/>
    <w:rsid w:val="2B02BCEF"/>
    <w:rsid w:val="2B0F3A70"/>
    <w:rsid w:val="2B9DF685"/>
    <w:rsid w:val="2BBA1A2F"/>
    <w:rsid w:val="2BDCDDE2"/>
    <w:rsid w:val="2BE59B66"/>
    <w:rsid w:val="2C81A23C"/>
    <w:rsid w:val="2D35D1C7"/>
    <w:rsid w:val="2E0A08D1"/>
    <w:rsid w:val="2F5AD69B"/>
    <w:rsid w:val="2F6303DE"/>
    <w:rsid w:val="2F96CFFC"/>
    <w:rsid w:val="304139B5"/>
    <w:rsid w:val="3170899B"/>
    <w:rsid w:val="31B6B6A2"/>
    <w:rsid w:val="3218D8DE"/>
    <w:rsid w:val="32876AF3"/>
    <w:rsid w:val="329E12AB"/>
    <w:rsid w:val="332E67BD"/>
    <w:rsid w:val="333AF4CA"/>
    <w:rsid w:val="34954EC5"/>
    <w:rsid w:val="34CF5C65"/>
    <w:rsid w:val="3654BF68"/>
    <w:rsid w:val="36F1776D"/>
    <w:rsid w:val="375ADC16"/>
    <w:rsid w:val="39869DB3"/>
    <w:rsid w:val="39EC8233"/>
    <w:rsid w:val="3A980B43"/>
    <w:rsid w:val="3AEF6D34"/>
    <w:rsid w:val="3BC90C73"/>
    <w:rsid w:val="3C0FBFEB"/>
    <w:rsid w:val="3CE3749A"/>
    <w:rsid w:val="3D3FB1AF"/>
    <w:rsid w:val="3DA0C8F1"/>
    <w:rsid w:val="3DDB192E"/>
    <w:rsid w:val="3E23763D"/>
    <w:rsid w:val="3E340D3A"/>
    <w:rsid w:val="3F6AB410"/>
    <w:rsid w:val="3F81D1F3"/>
    <w:rsid w:val="3FA73555"/>
    <w:rsid w:val="40319083"/>
    <w:rsid w:val="404170A3"/>
    <w:rsid w:val="405BC3B7"/>
    <w:rsid w:val="409B806C"/>
    <w:rsid w:val="40B769AB"/>
    <w:rsid w:val="426D8D5A"/>
    <w:rsid w:val="42E156BC"/>
    <w:rsid w:val="431A1A13"/>
    <w:rsid w:val="43832D33"/>
    <w:rsid w:val="438ED10B"/>
    <w:rsid w:val="441469AD"/>
    <w:rsid w:val="446DFC37"/>
    <w:rsid w:val="459A5D95"/>
    <w:rsid w:val="47151BAF"/>
    <w:rsid w:val="474C9A89"/>
    <w:rsid w:val="4862422E"/>
    <w:rsid w:val="4864C2D3"/>
    <w:rsid w:val="48FBE11E"/>
    <w:rsid w:val="49014B01"/>
    <w:rsid w:val="492B3395"/>
    <w:rsid w:val="497212CA"/>
    <w:rsid w:val="4A506079"/>
    <w:rsid w:val="4A539DCC"/>
    <w:rsid w:val="4A996575"/>
    <w:rsid w:val="4C883902"/>
    <w:rsid w:val="4D423445"/>
    <w:rsid w:val="4DFF13F2"/>
    <w:rsid w:val="4E876D3E"/>
    <w:rsid w:val="4E9317C6"/>
    <w:rsid w:val="4E9AAF76"/>
    <w:rsid w:val="4F332B23"/>
    <w:rsid w:val="4F59DDF9"/>
    <w:rsid w:val="4F9CE249"/>
    <w:rsid w:val="504B2FB9"/>
    <w:rsid w:val="50E7AF21"/>
    <w:rsid w:val="51455FD5"/>
    <w:rsid w:val="51674D78"/>
    <w:rsid w:val="522BA59C"/>
    <w:rsid w:val="526F99A8"/>
    <w:rsid w:val="52C3427C"/>
    <w:rsid w:val="52C42E20"/>
    <w:rsid w:val="54C9CA69"/>
    <w:rsid w:val="550873F1"/>
    <w:rsid w:val="553FC371"/>
    <w:rsid w:val="55AE8C1B"/>
    <w:rsid w:val="57AF11B3"/>
    <w:rsid w:val="58D6300C"/>
    <w:rsid w:val="58E8F3DA"/>
    <w:rsid w:val="5908CCCE"/>
    <w:rsid w:val="597BA8D4"/>
    <w:rsid w:val="59BAC434"/>
    <w:rsid w:val="5AC46E9D"/>
    <w:rsid w:val="5AF15194"/>
    <w:rsid w:val="5B121C60"/>
    <w:rsid w:val="5B539A74"/>
    <w:rsid w:val="5B7047E9"/>
    <w:rsid w:val="5BC77429"/>
    <w:rsid w:val="5C4167AE"/>
    <w:rsid w:val="5CA64A52"/>
    <w:rsid w:val="5DC86E88"/>
    <w:rsid w:val="5E6D4713"/>
    <w:rsid w:val="5E9DFEC3"/>
    <w:rsid w:val="5ED2887A"/>
    <w:rsid w:val="5F28D071"/>
    <w:rsid w:val="5F2A7D5D"/>
    <w:rsid w:val="5F2BC339"/>
    <w:rsid w:val="5FB7A043"/>
    <w:rsid w:val="5FC4C2B7"/>
    <w:rsid w:val="5FF981A6"/>
    <w:rsid w:val="60414EEF"/>
    <w:rsid w:val="60723D06"/>
    <w:rsid w:val="6170EC5B"/>
    <w:rsid w:val="61BC780B"/>
    <w:rsid w:val="63F23935"/>
    <w:rsid w:val="640241D1"/>
    <w:rsid w:val="651B4BD7"/>
    <w:rsid w:val="668EC505"/>
    <w:rsid w:val="6780ACAE"/>
    <w:rsid w:val="684087E5"/>
    <w:rsid w:val="68A876B1"/>
    <w:rsid w:val="6AB66256"/>
    <w:rsid w:val="6B4C4988"/>
    <w:rsid w:val="6BA5A498"/>
    <w:rsid w:val="6C6527F1"/>
    <w:rsid w:val="6DDF1F56"/>
    <w:rsid w:val="6E61A672"/>
    <w:rsid w:val="6F2F7ECA"/>
    <w:rsid w:val="70AA7C6F"/>
    <w:rsid w:val="711AD2B1"/>
    <w:rsid w:val="71300859"/>
    <w:rsid w:val="713167FE"/>
    <w:rsid w:val="7159BEB4"/>
    <w:rsid w:val="71B0B582"/>
    <w:rsid w:val="71DE9E84"/>
    <w:rsid w:val="71E3092D"/>
    <w:rsid w:val="72C12233"/>
    <w:rsid w:val="73E45792"/>
    <w:rsid w:val="74764AF9"/>
    <w:rsid w:val="74896233"/>
    <w:rsid w:val="748C23D8"/>
    <w:rsid w:val="76E5C0B1"/>
    <w:rsid w:val="7745FEDA"/>
    <w:rsid w:val="77C9DC9B"/>
    <w:rsid w:val="78F95653"/>
    <w:rsid w:val="79821522"/>
    <w:rsid w:val="7A625862"/>
    <w:rsid w:val="7A64DE11"/>
    <w:rsid w:val="7ADE4AA3"/>
    <w:rsid w:val="7B07700A"/>
    <w:rsid w:val="7B09DDAC"/>
    <w:rsid w:val="7B71AFEB"/>
    <w:rsid w:val="7BCFB51A"/>
    <w:rsid w:val="7CA04C19"/>
    <w:rsid w:val="7CE3495E"/>
    <w:rsid w:val="7D1BEAA5"/>
    <w:rsid w:val="7D5F9350"/>
    <w:rsid w:val="7F35C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B5FBA"/>
  <w14:defaultImageDpi w14:val="32767"/>
  <w15:chartTrackingRefBased/>
  <w15:docId w15:val="{7AF89CBF-2DFA-485D-89DF-626B1479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6B13"/>
  </w:style>
  <w:style w:type="paragraph" w:styleId="Pidipagina">
    <w:name w:val="footer"/>
    <w:basedOn w:val="Normale"/>
    <w:link w:val="PidipaginaCarattere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6B13"/>
  </w:style>
  <w:style w:type="character" w:styleId="Collegamentoipertestuale">
    <w:name w:val="Hyperlink"/>
    <w:basedOn w:val="Carpredefinitoparagrafo"/>
    <w:uiPriority w:val="99"/>
    <w:unhideWhenUsed/>
    <w:rsid w:val="00FF22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FF225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e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e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6EB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6EB4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B1E1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030D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030D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030D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030D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030D7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185A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paragraph">
    <w:name w:val="paragraph"/>
    <w:basedOn w:val="Normale"/>
    <w:rsid w:val="00C276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Carpredefinitoparagrafo"/>
    <w:rsid w:val="00C27603"/>
  </w:style>
  <w:style w:type="character" w:customStyle="1" w:styleId="eop">
    <w:name w:val="eop"/>
    <w:basedOn w:val="Carpredefinitoparagrafo"/>
    <w:rsid w:val="00C27603"/>
  </w:style>
  <w:style w:type="character" w:styleId="Enfasigrassetto">
    <w:name w:val="Strong"/>
    <w:basedOn w:val="Carpredefinitoparagrafo"/>
    <w:uiPriority w:val="22"/>
    <w:qFormat/>
    <w:rsid w:val="009F3E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it.media.groupe.renault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paola.repaci@renault.it" TargetMode="External"/><Relationship Id="rId17" Type="http://schemas.openxmlformats.org/officeDocument/2006/relationships/header" Target="header2.xml"/><Relationship Id="R528e68c3f48b47b5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r.media.renault.com/actualites/renault-artcurial-motorcars-une-collaboration-exclusive-f106-e3532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renaul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Communique_%20presse_A4_F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673D8E-980E-457C-8B78-FFD5ADAC35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4B9753-2FE3-4729-BC09-0E3B81E49051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customXml/itemProps3.xml><?xml version="1.0" encoding="utf-8"?>
<ds:datastoreItem xmlns:ds="http://schemas.openxmlformats.org/officeDocument/2006/customXml" ds:itemID="{39057AAE-61C1-4C0A-9504-ACD6F014C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R_Communique_ presse_A4_FR_v21.1</Template>
  <TotalTime>31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SOLARINO Giorgia (renexter)</cp:lastModifiedBy>
  <cp:revision>17</cp:revision>
  <cp:lastPrinted>2022-04-27T15:27:00Z</cp:lastPrinted>
  <dcterms:created xsi:type="dcterms:W3CDTF">2022-06-26T20:02:00Z</dcterms:created>
  <dcterms:modified xsi:type="dcterms:W3CDTF">2022-06-28T09:03:00Z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2022-03-21T09:27:11Z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53f6c3b2-f968-4842-bacf-fb30e1a68f6f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0x0101008CC5176442713144AEBE511C677DBF09</vt:lpwstr>
  </property>
  <property fmtid="{D5CDD505-2E9C-101B-9397-08002B2CF9AE}" pid="10" name="MediaServiceImageTags">
    <vt:lpwstr/>
  </property>
</Properties>
</file>